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7D7EF" w14:textId="161EC504" w:rsidR="00CC5062" w:rsidRDefault="00CC5062" w:rsidP="3B5691CA">
      <w:r>
        <w:br/>
      </w:r>
      <w:r w:rsidR="4F04DF12" w:rsidRPr="2EA753E6">
        <w:rPr>
          <w:rFonts w:ascii="RooneySans Regular" w:eastAsia="RooneySans Regular" w:hAnsi="RooneySans Regular" w:cs="RooneySans Regular"/>
          <w:b/>
          <w:bCs/>
          <w:color w:val="3A2783"/>
          <w:sz w:val="32"/>
          <w:szCs w:val="32"/>
        </w:rPr>
        <w:t xml:space="preserve">Secondary </w:t>
      </w:r>
      <w:r w:rsidR="7A36D900" w:rsidRPr="2EA753E6">
        <w:rPr>
          <w:rFonts w:ascii="RooneySans Regular" w:eastAsia="RooneySans Regular" w:hAnsi="RooneySans Regular" w:cs="RooneySans Regular"/>
          <w:b/>
          <w:bCs/>
          <w:color w:val="3A2783"/>
          <w:sz w:val="32"/>
          <w:szCs w:val="32"/>
        </w:rPr>
        <w:t>School Letter – Letter from a student</w:t>
      </w:r>
      <w:r>
        <w:br/>
      </w:r>
      <w:r>
        <w:br/>
      </w:r>
      <w:r>
        <w:br/>
      </w:r>
      <w:r w:rsidR="070B0E7E" w:rsidRPr="2EA753E6">
        <w:rPr>
          <w:rFonts w:ascii="RooneySans Regular" w:eastAsia="RooneySans Regular" w:hAnsi="RooneySans Regular" w:cs="RooneySans Regular"/>
          <w:b/>
          <w:bCs/>
        </w:rPr>
        <w:t>This template letter gives you a guide on what you can write to your Headteacher.</w:t>
      </w:r>
      <w:r>
        <w:br/>
      </w:r>
      <w:r>
        <w:br/>
      </w:r>
      <w:r w:rsidR="070B0E7E" w:rsidRPr="2EA753E6">
        <w:rPr>
          <w:rFonts w:ascii="RooneySans Regular" w:eastAsia="RooneySans Regular" w:hAnsi="RooneySans Regular" w:cs="RooneySans Regular"/>
          <w:b/>
          <w:bCs/>
        </w:rPr>
        <w:t>As everyone’s epilepsy is different, taking time to explain what</w:t>
      </w:r>
      <w:r w:rsidR="070B0E7E" w:rsidRPr="2EA753E6">
        <w:rPr>
          <w:rFonts w:ascii="RooneySans Regular" w:eastAsia="RooneySans Regular" w:hAnsi="RooneySans Regular" w:cs="RooneySans Regular"/>
          <w:b/>
          <w:bCs/>
          <w:u w:val="single"/>
        </w:rPr>
        <w:t xml:space="preserve"> your epilepsy looks like, makes you feel and how it effects your life </w:t>
      </w:r>
      <w:r w:rsidR="070B0E7E" w:rsidRPr="2EA753E6">
        <w:rPr>
          <w:rFonts w:ascii="RooneySans Regular" w:eastAsia="RooneySans Regular" w:hAnsi="RooneySans Regular" w:cs="RooneySans Regular"/>
          <w:b/>
          <w:bCs/>
        </w:rPr>
        <w:t>can help your headteacher and school staff understand</w:t>
      </w:r>
      <w:r w:rsidR="070B0E7E" w:rsidRPr="2EA753E6">
        <w:rPr>
          <w:rFonts w:ascii="RooneySans Regular" w:eastAsia="RooneySans Regular" w:hAnsi="RooneySans Regular" w:cs="RooneySans Regular"/>
        </w:rPr>
        <w:t xml:space="preserve"> </w:t>
      </w:r>
      <w:r w:rsidR="070B0E7E" w:rsidRPr="2EA753E6">
        <w:rPr>
          <w:rFonts w:ascii="RooneySans Regular" w:eastAsia="RooneySans Regular" w:hAnsi="RooneySans Regular" w:cs="RooneySans Regular"/>
          <w:b/>
          <w:bCs/>
        </w:rPr>
        <w:t>what the condition is really like for you.</w:t>
      </w:r>
      <w:r>
        <w:br/>
      </w:r>
      <w:r>
        <w:br/>
      </w:r>
      <w:r w:rsidR="070B0E7E" w:rsidRPr="2EA753E6">
        <w:rPr>
          <w:rFonts w:ascii="RooneySans Regular" w:eastAsia="RooneySans Regular" w:hAnsi="RooneySans Regular" w:cs="RooneySans Regular"/>
          <w:b/>
          <w:bCs/>
        </w:rPr>
        <w:t>You can update the text below or use it as a guide to write your own letter which can be printed or emailed to the school.</w:t>
      </w:r>
      <w:r>
        <w:br/>
      </w:r>
      <w:r>
        <w:br/>
      </w:r>
      <w:r w:rsidR="070B0E7E" w:rsidRPr="2EA753E6">
        <w:rPr>
          <w:rFonts w:ascii="RooneySans Regular" w:eastAsia="RooneySans Regular" w:hAnsi="RooneySans Regular" w:cs="RooneySans Regular"/>
          <w:b/>
          <w:bCs/>
        </w:rPr>
        <w:t>Good luck.</w:t>
      </w:r>
      <w:r>
        <w:br/>
      </w:r>
    </w:p>
    <w:p w14:paraId="1EC074B0" w14:textId="77777777" w:rsidR="00CC5062" w:rsidRDefault="00CC5062">
      <w:r>
        <w:br w:type="page"/>
      </w:r>
    </w:p>
    <w:p w14:paraId="34A1882C" w14:textId="584952E9" w:rsidR="00CC5062" w:rsidRDefault="00CC5062" w:rsidP="1F8738C5">
      <w:pPr>
        <w:rPr>
          <w:rFonts w:ascii="RooneySans Regular" w:eastAsia="RooneySans Regular" w:hAnsi="RooneySans Regular" w:cs="RooneySans Regular"/>
          <w:b/>
          <w:bCs/>
          <w:sz w:val="18"/>
          <w:szCs w:val="18"/>
        </w:rPr>
      </w:pPr>
      <w:r w:rsidRPr="1F8738C5">
        <w:rPr>
          <w:rFonts w:ascii="RooneySans Regular" w:eastAsia="RooneySans Regular" w:hAnsi="RooneySans Regular" w:cs="RooneySans Regular"/>
          <w:b/>
          <w:bCs/>
          <w:sz w:val="20"/>
          <w:szCs w:val="20"/>
        </w:rPr>
        <w:lastRenderedPageBreak/>
        <w:t xml:space="preserve">Dear </w:t>
      </w:r>
      <w:r w:rsidRPr="1F8738C5">
        <w:rPr>
          <w:rFonts w:ascii="RooneySans Regular" w:eastAsia="RooneySans Regular" w:hAnsi="RooneySans Regular" w:cs="RooneySans Regular"/>
          <w:b/>
          <w:bCs/>
          <w:sz w:val="20"/>
          <w:szCs w:val="20"/>
          <w:highlight w:val="yellow"/>
        </w:rPr>
        <w:t>[Headteacher's Name]</w:t>
      </w:r>
      <w:r w:rsidRPr="1F8738C5">
        <w:rPr>
          <w:rFonts w:ascii="RooneySans Regular" w:eastAsia="RooneySans Regular" w:hAnsi="RooneySans Regular" w:cs="RooneySans Regular"/>
          <w:b/>
          <w:bCs/>
          <w:sz w:val="20"/>
          <w:szCs w:val="20"/>
        </w:rPr>
        <w:t xml:space="preserve"> and School Staff,</w:t>
      </w:r>
    </w:p>
    <w:p w14:paraId="33F1BEA0" w14:textId="0319EFA9" w:rsidR="00CC5062" w:rsidRDefault="00CC5062" w:rsidP="1F8738C5">
      <w:pPr>
        <w:rPr>
          <w:rFonts w:ascii="RooneySans Regular" w:eastAsia="RooneySans Regular" w:hAnsi="RooneySans Regular" w:cs="RooneySans Regular"/>
          <w:sz w:val="18"/>
          <w:szCs w:val="18"/>
        </w:rPr>
      </w:pPr>
      <w:r w:rsidRPr="1F8738C5">
        <w:rPr>
          <w:rFonts w:ascii="RooneySans Regular" w:eastAsia="RooneySans Regular" w:hAnsi="RooneySans Regular" w:cs="RooneySans Regular"/>
          <w:sz w:val="20"/>
          <w:szCs w:val="20"/>
        </w:rPr>
        <w:t xml:space="preserve">My name is </w:t>
      </w:r>
      <w:r w:rsidRPr="1F8738C5">
        <w:rPr>
          <w:rFonts w:ascii="RooneySans Regular" w:eastAsia="RooneySans Regular" w:hAnsi="RooneySans Regular" w:cs="RooneySans Regular"/>
          <w:sz w:val="20"/>
          <w:szCs w:val="20"/>
          <w:highlight w:val="yellow"/>
        </w:rPr>
        <w:t>[Name],</w:t>
      </w:r>
      <w:r w:rsidRPr="1F8738C5">
        <w:rPr>
          <w:rFonts w:ascii="RooneySans Regular" w:eastAsia="RooneySans Regular" w:hAnsi="RooneySans Regular" w:cs="RooneySans Regular"/>
          <w:sz w:val="20"/>
          <w:szCs w:val="20"/>
        </w:rPr>
        <w:t xml:space="preserve"> and I am a student in </w:t>
      </w:r>
      <w:r w:rsidRPr="1F8738C5">
        <w:rPr>
          <w:rFonts w:ascii="RooneySans Regular" w:eastAsia="RooneySans Regular" w:hAnsi="RooneySans Regular" w:cs="RooneySans Regular"/>
          <w:sz w:val="20"/>
          <w:szCs w:val="20"/>
          <w:highlight w:val="yellow"/>
        </w:rPr>
        <w:t>[Year Group]</w:t>
      </w:r>
      <w:r w:rsidR="4FC7C6FC" w:rsidRPr="1F8738C5">
        <w:rPr>
          <w:rFonts w:ascii="RooneySans Regular" w:eastAsia="RooneySans Regular" w:hAnsi="RooneySans Regular" w:cs="RooneySans Regular"/>
          <w:sz w:val="20"/>
          <w:szCs w:val="20"/>
          <w:highlight w:val="yellow"/>
        </w:rPr>
        <w:t xml:space="preserve">. </w:t>
      </w:r>
      <w:r w:rsidRPr="1F8738C5">
        <w:rPr>
          <w:rFonts w:ascii="RooneySans Regular" w:eastAsia="RooneySans Regular" w:hAnsi="RooneySans Regular" w:cs="RooneySans Regular"/>
          <w:sz w:val="20"/>
          <w:szCs w:val="20"/>
          <w:highlight w:val="yellow"/>
        </w:rPr>
        <w:t xml:space="preserve"> </w:t>
      </w:r>
      <w:r w:rsidRPr="1F8738C5">
        <w:rPr>
          <w:rFonts w:ascii="RooneySans Regular" w:eastAsia="RooneySans Regular" w:hAnsi="RooneySans Regular" w:cs="RooneySans Regular"/>
          <w:sz w:val="20"/>
          <w:szCs w:val="20"/>
        </w:rPr>
        <w:t>I am writing to you about something that is very important to me and many others across the country.</w:t>
      </w:r>
    </w:p>
    <w:p w14:paraId="5C2AD445" w14:textId="76371709" w:rsidR="00CC5062" w:rsidRDefault="00CC5062" w:rsidP="1F8738C5">
      <w:pPr>
        <w:rPr>
          <w:rFonts w:ascii="RooneySans Regular" w:eastAsia="RooneySans Regular" w:hAnsi="RooneySans Regular" w:cs="RooneySans Regular"/>
          <w:sz w:val="18"/>
          <w:szCs w:val="18"/>
        </w:rPr>
      </w:pPr>
      <w:r w:rsidRPr="1F8738C5">
        <w:rPr>
          <w:rFonts w:ascii="RooneySans Regular" w:eastAsia="RooneySans Regular" w:hAnsi="RooneySans Regular" w:cs="RooneySans Regular"/>
          <w:sz w:val="20"/>
          <w:szCs w:val="20"/>
        </w:rPr>
        <w:t>As you may know, I live with epilepsy, which is a condition that affects my brain and can sometimes cause seizures.</w:t>
      </w:r>
      <w:r>
        <w:br/>
      </w:r>
      <w:r w:rsidR="34380E6A" w:rsidRPr="1F8738C5">
        <w:rPr>
          <w:rFonts w:ascii="RooneySans Regular" w:eastAsia="RooneySans Regular" w:hAnsi="RooneySans Regular" w:cs="RooneySans Regular"/>
          <w:i/>
          <w:iCs/>
          <w:sz w:val="20"/>
          <w:szCs w:val="20"/>
          <w:highlight w:val="yellow"/>
        </w:rPr>
        <w:t>[</w:t>
      </w:r>
      <w:r w:rsidRPr="1F8738C5">
        <w:rPr>
          <w:rFonts w:ascii="RooneySans Regular" w:eastAsia="RooneySans Regular" w:hAnsi="RooneySans Regular" w:cs="RooneySans Regular"/>
          <w:i/>
          <w:iCs/>
          <w:sz w:val="20"/>
          <w:szCs w:val="20"/>
          <w:highlight w:val="yellow"/>
        </w:rPr>
        <w:t>You may want to add in details about how your epilepsy affects you. How does a seizure feel?</w:t>
      </w:r>
      <w:r w:rsidRPr="1F8738C5">
        <w:rPr>
          <w:rFonts w:ascii="RooneySans Regular" w:eastAsia="RooneySans Regular" w:hAnsi="RooneySans Regular" w:cs="RooneySans Regular"/>
          <w:sz w:val="20"/>
          <w:szCs w:val="20"/>
        </w:rPr>
        <w:t xml:space="preserve"> </w:t>
      </w:r>
      <w:r w:rsidRPr="1F8738C5">
        <w:rPr>
          <w:rFonts w:ascii="RooneySans Regular" w:eastAsia="RooneySans Regular" w:hAnsi="RooneySans Regular" w:cs="RooneySans Regular"/>
          <w:i/>
          <w:iCs/>
          <w:sz w:val="20"/>
          <w:szCs w:val="20"/>
          <w:highlight w:val="yellow"/>
        </w:rPr>
        <w:t>Explain if there are any special things you need to do/ avoid doing, do you need to take any medicine? Are there things you need to be aware of, make others aware of. How does it affect your life each day?</w:t>
      </w:r>
      <w:r w:rsidR="2648F3F7" w:rsidRPr="1F8738C5">
        <w:rPr>
          <w:rFonts w:ascii="RooneySans Regular" w:eastAsia="RooneySans Regular" w:hAnsi="RooneySans Regular" w:cs="RooneySans Regular"/>
          <w:i/>
          <w:iCs/>
          <w:sz w:val="20"/>
          <w:szCs w:val="20"/>
          <w:highlight w:val="yellow"/>
        </w:rPr>
        <w:t>]</w:t>
      </w:r>
      <w:r>
        <w:br/>
      </w:r>
      <w:r>
        <w:br/>
      </w:r>
      <w:r w:rsidRPr="1F8738C5">
        <w:rPr>
          <w:rFonts w:ascii="RooneySans Regular" w:eastAsia="RooneySans Regular" w:hAnsi="RooneySans Regular" w:cs="RooneySans Regular"/>
          <w:sz w:val="20"/>
          <w:szCs w:val="20"/>
        </w:rPr>
        <w:t>It can be challenging at times, but I am fortunate to have the support of Young Epilepsy.</w:t>
      </w:r>
    </w:p>
    <w:p w14:paraId="721E343A" w14:textId="77777777" w:rsidR="00CC5062" w:rsidRDefault="00CC5062" w:rsidP="1F8738C5">
      <w:pPr>
        <w:rPr>
          <w:rFonts w:ascii="RooneySans Regular" w:eastAsia="RooneySans Regular" w:hAnsi="RooneySans Regular" w:cs="RooneySans Regular"/>
          <w:sz w:val="18"/>
          <w:szCs w:val="18"/>
        </w:rPr>
      </w:pPr>
      <w:r w:rsidRPr="1F8738C5">
        <w:rPr>
          <w:rFonts w:ascii="RooneySans Regular" w:eastAsia="RooneySans Regular" w:hAnsi="RooneySans Regular" w:cs="RooneySans Regular"/>
          <w:sz w:val="20"/>
          <w:szCs w:val="20"/>
        </w:rPr>
        <w:t>However, not everyone with epilepsy has the understanding and support they need, and that’s why I am reaching out to you today.</w:t>
      </w:r>
    </w:p>
    <w:p w14:paraId="5D39A616" w14:textId="27B4A1C7" w:rsidR="00CC5062" w:rsidRDefault="00CC5062" w:rsidP="1F8738C5">
      <w:pPr>
        <w:rPr>
          <w:rFonts w:ascii="RooneySans Regular" w:eastAsia="RooneySans Regular" w:hAnsi="RooneySans Regular" w:cs="RooneySans Regular"/>
          <w:sz w:val="18"/>
          <w:szCs w:val="18"/>
        </w:rPr>
      </w:pPr>
      <w:r w:rsidRPr="1F8738C5">
        <w:rPr>
          <w:rFonts w:ascii="RooneySans Regular" w:eastAsia="RooneySans Regular" w:hAnsi="RooneySans Regular" w:cs="RooneySans Regular"/>
          <w:sz w:val="20"/>
          <w:szCs w:val="20"/>
        </w:rPr>
        <w:t xml:space="preserve">I would love for </w:t>
      </w:r>
      <w:r w:rsidRPr="1F8738C5">
        <w:rPr>
          <w:rFonts w:ascii="RooneySans Regular" w:eastAsia="RooneySans Regular" w:hAnsi="RooneySans Regular" w:cs="RooneySans Regular"/>
          <w:sz w:val="20"/>
          <w:szCs w:val="20"/>
          <w:highlight w:val="yellow"/>
        </w:rPr>
        <w:t>[</w:t>
      </w:r>
      <w:r w:rsidR="67C6DABA" w:rsidRPr="1F8738C5">
        <w:rPr>
          <w:rFonts w:ascii="RooneySans Regular" w:eastAsia="RooneySans Regular" w:hAnsi="RooneySans Regular" w:cs="RooneySans Regular"/>
          <w:sz w:val="20"/>
          <w:szCs w:val="20"/>
          <w:highlight w:val="yellow"/>
        </w:rPr>
        <w:t xml:space="preserve">our </w:t>
      </w:r>
      <w:r w:rsidRPr="1F8738C5">
        <w:rPr>
          <w:rFonts w:ascii="RooneySans Regular" w:eastAsia="RooneySans Regular" w:hAnsi="RooneySans Regular" w:cs="RooneySans Regular"/>
          <w:sz w:val="20"/>
          <w:szCs w:val="20"/>
          <w:highlight w:val="yellow"/>
        </w:rPr>
        <w:t>school/ school name]</w:t>
      </w:r>
      <w:r w:rsidRPr="1F8738C5">
        <w:rPr>
          <w:rFonts w:ascii="RooneySans Regular" w:eastAsia="RooneySans Regular" w:hAnsi="RooneySans Regular" w:cs="RooneySans Regular"/>
          <w:sz w:val="20"/>
          <w:szCs w:val="20"/>
        </w:rPr>
        <w:t xml:space="preserve"> to </w:t>
      </w:r>
      <w:r w:rsidR="387B4115" w:rsidRPr="1F8738C5">
        <w:rPr>
          <w:rFonts w:ascii="RooneySans Regular" w:eastAsia="RooneySans Regular" w:hAnsi="RooneySans Regular" w:cs="RooneySans Regular"/>
          <w:sz w:val="20"/>
          <w:szCs w:val="20"/>
        </w:rPr>
        <w:t>help young people living with epilepsy by raising awareness of the condition and raising funds for Young Epilepsy.</w:t>
      </w:r>
      <w:r>
        <w:br/>
      </w:r>
      <w:r>
        <w:br/>
      </w:r>
      <w:r w:rsidRPr="1F8738C5">
        <w:rPr>
          <w:rFonts w:ascii="RooneySans Regular" w:eastAsia="RooneySans Regular" w:hAnsi="RooneySans Regular" w:cs="RooneySans Regular"/>
          <w:sz w:val="20"/>
          <w:szCs w:val="20"/>
        </w:rPr>
        <w:t xml:space="preserve">Young Epilepsy do amazing work for children and young people by funding vital research, providing support and information, raising awareness, not to mention the dedicated support and training they provide for schools across the UK. This charity has helped me by  </w:t>
      </w:r>
      <w:r w:rsidR="505D3D26" w:rsidRPr="1F8738C5">
        <w:rPr>
          <w:rFonts w:ascii="RooneySans Regular" w:eastAsia="RooneySans Regular" w:hAnsi="RooneySans Regular" w:cs="RooneySans Regular"/>
          <w:sz w:val="20"/>
          <w:szCs w:val="20"/>
        </w:rPr>
        <w:t>[</w:t>
      </w:r>
      <w:r w:rsidRPr="1F8738C5">
        <w:rPr>
          <w:rFonts w:ascii="RooneySans Regular" w:eastAsia="RooneySans Regular" w:hAnsi="RooneySans Regular" w:cs="RooneySans Regular"/>
          <w:sz w:val="20"/>
          <w:szCs w:val="20"/>
          <w:highlight w:val="yellow"/>
        </w:rPr>
        <w:t>something about what you have done with us – joined a group of other young people living with epilepsy, helped me come to terms with this tricky condition, or given me hope that I can manage it and let me know that I am not on my own</w:t>
      </w:r>
      <w:r w:rsidR="5894AE31" w:rsidRPr="1F8738C5">
        <w:rPr>
          <w:rFonts w:ascii="RooneySans Regular" w:eastAsia="RooneySans Regular" w:hAnsi="RooneySans Regular" w:cs="RooneySans Regular"/>
          <w:sz w:val="20"/>
          <w:szCs w:val="20"/>
          <w:highlight w:val="yellow"/>
        </w:rPr>
        <w:t>]</w:t>
      </w:r>
      <w:r w:rsidRPr="1F8738C5">
        <w:rPr>
          <w:rFonts w:ascii="RooneySans Regular" w:eastAsia="RooneySans Regular" w:hAnsi="RooneySans Regular" w:cs="RooneySans Regular"/>
          <w:sz w:val="20"/>
          <w:szCs w:val="20"/>
          <w:highlight w:val="yellow"/>
        </w:rPr>
        <w:t xml:space="preserve">.  </w:t>
      </w:r>
      <w:r>
        <w:br/>
      </w:r>
      <w:r>
        <w:br/>
      </w:r>
      <w:r w:rsidRPr="1F8738C5">
        <w:rPr>
          <w:rFonts w:ascii="RooneySans Regular" w:eastAsia="RooneySans Regular" w:hAnsi="RooneySans Regular" w:cs="RooneySans Regular"/>
          <w:sz w:val="20"/>
          <w:szCs w:val="20"/>
        </w:rPr>
        <w:t xml:space="preserve">There are lots of ways to get involved from </w:t>
      </w:r>
      <w:r w:rsidRPr="1F8738C5">
        <w:rPr>
          <w:rFonts w:ascii="RooneySans Regular" w:eastAsia="RooneySans Regular" w:hAnsi="RooneySans Regular" w:cs="RooneySans Regular"/>
          <w:b/>
          <w:bCs/>
          <w:sz w:val="20"/>
          <w:szCs w:val="20"/>
        </w:rPr>
        <w:t xml:space="preserve">having an assembly, holding a bake sale, </w:t>
      </w:r>
      <w:r w:rsidR="595C7094" w:rsidRPr="1F8738C5">
        <w:rPr>
          <w:rFonts w:ascii="RooneySans Regular" w:eastAsia="RooneySans Regular" w:hAnsi="RooneySans Regular" w:cs="RooneySans Regular"/>
          <w:b/>
          <w:bCs/>
          <w:sz w:val="20"/>
          <w:szCs w:val="20"/>
        </w:rPr>
        <w:t>having a dress down day</w:t>
      </w:r>
      <w:r w:rsidRPr="1F8738C5">
        <w:rPr>
          <w:rFonts w:ascii="RooneySans Regular" w:eastAsia="RooneySans Regular" w:hAnsi="RooneySans Regular" w:cs="RooneySans Regular"/>
          <w:b/>
          <w:bCs/>
          <w:sz w:val="20"/>
          <w:szCs w:val="20"/>
        </w:rPr>
        <w:t xml:space="preserve"> for a donation </w:t>
      </w:r>
      <w:r w:rsidRPr="1F8738C5">
        <w:rPr>
          <w:rFonts w:ascii="RooneySans Regular" w:eastAsia="RooneySans Regular" w:hAnsi="RooneySans Regular" w:cs="RooneySans Regular"/>
          <w:sz w:val="20"/>
          <w:szCs w:val="20"/>
        </w:rPr>
        <w:t>or even</w:t>
      </w:r>
      <w:r w:rsidRPr="1F8738C5">
        <w:rPr>
          <w:rFonts w:ascii="RooneySans Regular" w:eastAsia="RooneySans Regular" w:hAnsi="RooneySans Regular" w:cs="RooneySans Regular"/>
          <w:b/>
          <w:bCs/>
          <w:sz w:val="20"/>
          <w:szCs w:val="20"/>
        </w:rPr>
        <w:t xml:space="preserve"> adding on donations to items sold in the cafeteria </w:t>
      </w:r>
      <w:r w:rsidRPr="1F8738C5">
        <w:rPr>
          <w:rFonts w:ascii="RooneySans Regular" w:eastAsia="RooneySans Regular" w:hAnsi="RooneySans Regular" w:cs="RooneySans Regular"/>
          <w:sz w:val="20"/>
          <w:szCs w:val="20"/>
        </w:rPr>
        <w:t>- We really could do anything!</w:t>
      </w:r>
    </w:p>
    <w:p w14:paraId="05E26568" w14:textId="04D16420" w:rsidR="1F8738C5" w:rsidRDefault="1F8738C5" w:rsidP="1F8738C5">
      <w:pPr>
        <w:rPr>
          <w:rFonts w:ascii="RooneySans Regular" w:eastAsia="RooneySans Regular" w:hAnsi="RooneySans Regular" w:cs="RooneySans Regular"/>
          <w:sz w:val="18"/>
          <w:szCs w:val="18"/>
        </w:rPr>
      </w:pPr>
      <w:r w:rsidRPr="1F8738C5">
        <w:rPr>
          <w:rFonts w:ascii="RooneySans Regular" w:eastAsia="RooneySans Regular" w:hAnsi="RooneySans Regular" w:cs="RooneySans Regular"/>
          <w:sz w:val="20"/>
          <w:szCs w:val="20"/>
        </w:rPr>
        <w:t xml:space="preserve">I believe that supporting Young Epilepsy would not only demonstrate our commitment to students living with </w:t>
      </w:r>
      <w:r w:rsidR="48797B17" w:rsidRPr="1F8738C5">
        <w:rPr>
          <w:rFonts w:ascii="RooneySans Regular" w:eastAsia="RooneySans Regular" w:hAnsi="RooneySans Regular" w:cs="RooneySans Regular"/>
          <w:sz w:val="20"/>
          <w:szCs w:val="20"/>
        </w:rPr>
        <w:t>epilepsy but</w:t>
      </w:r>
      <w:r w:rsidRPr="1F8738C5">
        <w:rPr>
          <w:rFonts w:ascii="RooneySans Regular" w:eastAsia="RooneySans Regular" w:hAnsi="RooneySans Regular" w:cs="RooneySans Regular"/>
          <w:sz w:val="20"/>
          <w:szCs w:val="20"/>
        </w:rPr>
        <w:t xml:space="preserve"> also help create a more inclusive and understanding school environment.</w:t>
      </w:r>
    </w:p>
    <w:p w14:paraId="72829917" w14:textId="4138C474" w:rsidR="00FB3B4D" w:rsidRPr="00CC5062" w:rsidRDefault="00CC5062" w:rsidP="1F8738C5">
      <w:pPr>
        <w:rPr>
          <w:rFonts w:ascii="RooneySans Regular" w:eastAsia="RooneySans Regular" w:hAnsi="RooneySans Regular" w:cs="RooneySans Regular"/>
          <w:sz w:val="20"/>
          <w:szCs w:val="20"/>
        </w:rPr>
      </w:pPr>
      <w:r w:rsidRPr="1F8738C5">
        <w:rPr>
          <w:rFonts w:ascii="RooneySans Regular" w:eastAsia="RooneySans Regular" w:hAnsi="RooneySans Regular" w:cs="RooneySans Regular"/>
          <w:sz w:val="20"/>
          <w:szCs w:val="20"/>
        </w:rPr>
        <w:t>It would be great if our school could support Young Epilepsy</w:t>
      </w:r>
      <w:r w:rsidR="024AE077" w:rsidRPr="1F8738C5">
        <w:rPr>
          <w:rFonts w:ascii="RooneySans Regular" w:eastAsia="RooneySans Regular" w:hAnsi="RooneySans Regular" w:cs="RooneySans Regular"/>
          <w:sz w:val="20"/>
          <w:szCs w:val="20"/>
        </w:rPr>
        <w:t>.</w:t>
      </w:r>
      <w:r w:rsidR="00FB3B4D">
        <w:br/>
      </w:r>
      <w:r w:rsidRPr="1F8738C5">
        <w:rPr>
          <w:rFonts w:ascii="RooneySans Regular" w:eastAsia="RooneySans Regular" w:hAnsi="RooneySans Regular" w:cs="RooneySans Regular"/>
          <w:sz w:val="20"/>
          <w:szCs w:val="20"/>
        </w:rPr>
        <w:t xml:space="preserve">We can request our free </w:t>
      </w:r>
      <w:r w:rsidR="23A096A1" w:rsidRPr="1F8738C5">
        <w:rPr>
          <w:rFonts w:ascii="RooneySans Regular" w:eastAsia="RooneySans Regular" w:hAnsi="RooneySans Regular" w:cs="RooneySans Regular"/>
          <w:sz w:val="20"/>
          <w:szCs w:val="20"/>
        </w:rPr>
        <w:t>schools</w:t>
      </w:r>
      <w:r w:rsidR="6BB9F5FD" w:rsidRPr="1F8738C5">
        <w:rPr>
          <w:rFonts w:ascii="RooneySans Regular" w:eastAsia="RooneySans Regular" w:hAnsi="RooneySans Regular" w:cs="RooneySans Regular"/>
          <w:sz w:val="20"/>
          <w:szCs w:val="20"/>
        </w:rPr>
        <w:t xml:space="preserve"> </w:t>
      </w:r>
      <w:r w:rsidRPr="1F8738C5">
        <w:rPr>
          <w:rFonts w:ascii="RooneySans Regular" w:eastAsia="RooneySans Regular" w:hAnsi="RooneySans Regular" w:cs="RooneySans Regular"/>
          <w:sz w:val="20"/>
          <w:szCs w:val="20"/>
        </w:rPr>
        <w:t xml:space="preserve">pack at </w:t>
      </w:r>
      <w:hyperlink r:id="rId10" w:history="1">
        <w:r w:rsidR="00D9766A" w:rsidRPr="00E571BA">
          <w:rPr>
            <w:rStyle w:val="Hyperlink"/>
            <w:rFonts w:ascii="RooneySans Regular" w:eastAsia="RooneySans Regular" w:hAnsi="RooneySans Regular" w:cs="RooneySans Regular"/>
            <w:sz w:val="20"/>
            <w:szCs w:val="20"/>
          </w:rPr>
          <w:t>https://www.youngepilepsy.org.uk/get-involved/raise-money/fundraising-in-school</w:t>
        </w:r>
      </w:hyperlink>
      <w:r w:rsidR="00D9766A">
        <w:rPr>
          <w:rFonts w:ascii="RooneySans Regular" w:eastAsia="RooneySans Regular" w:hAnsi="RooneySans Regular" w:cs="RooneySans Regular"/>
          <w:sz w:val="20"/>
          <w:szCs w:val="20"/>
        </w:rPr>
        <w:t xml:space="preserve"> </w:t>
      </w:r>
      <w:r w:rsidRPr="1F8738C5">
        <w:rPr>
          <w:rFonts w:ascii="RooneySans Regular" w:eastAsia="RooneySans Regular" w:hAnsi="RooneySans Regular" w:cs="RooneySans Regular"/>
          <w:sz w:val="20"/>
          <w:szCs w:val="20"/>
        </w:rPr>
        <w:t xml:space="preserve">or email </w:t>
      </w:r>
      <w:hyperlink r:id="rId11">
        <w:r w:rsidR="5FA50C7D" w:rsidRPr="1F8738C5">
          <w:rPr>
            <w:rStyle w:val="Hyperlink"/>
            <w:rFonts w:ascii="RooneySans Regular" w:eastAsia="RooneySans Regular" w:hAnsi="RooneySans Regular" w:cs="RooneySans Regular"/>
            <w:sz w:val="20"/>
            <w:szCs w:val="20"/>
          </w:rPr>
          <w:t>community@youngepilespy.org.uk</w:t>
        </w:r>
      </w:hyperlink>
    </w:p>
    <w:p w14:paraId="5F61225E" w14:textId="2E70D3FB" w:rsidR="00FB3B4D" w:rsidRPr="00CC5062" w:rsidRDefault="00FB3B4D" w:rsidP="1F8738C5">
      <w:pPr>
        <w:rPr>
          <w:rFonts w:ascii="RooneySans Regular" w:eastAsia="RooneySans Regular" w:hAnsi="RooneySans Regular" w:cs="RooneySans Regular"/>
        </w:rPr>
      </w:pPr>
      <w:r>
        <w:br/>
      </w:r>
      <w:r w:rsidR="00CC5062" w:rsidRPr="1F8738C5">
        <w:rPr>
          <w:rFonts w:ascii="RooneySans Regular" w:eastAsia="RooneySans Regular" w:hAnsi="RooneySans Regular" w:cs="RooneySans Regular"/>
          <w:sz w:val="20"/>
          <w:szCs w:val="20"/>
        </w:rPr>
        <w:t xml:space="preserve">Every penny raised for Young Epilepsy goes towards supporting children and young people living with epilepsy. </w:t>
      </w:r>
      <w:r>
        <w:br/>
      </w:r>
      <w:r w:rsidR="00CC5062" w:rsidRPr="1F8738C5">
        <w:rPr>
          <w:rFonts w:ascii="RooneySans Regular" w:eastAsia="RooneySans Regular" w:hAnsi="RooneySans Regular" w:cs="RooneySans Regular"/>
          <w:sz w:val="20"/>
          <w:szCs w:val="20"/>
          <w:highlight w:val="yellow"/>
        </w:rPr>
        <w:t>[</w:t>
      </w:r>
      <w:r w:rsidR="1D27640A" w:rsidRPr="1F8738C5">
        <w:rPr>
          <w:rFonts w:ascii="RooneySans Regular" w:eastAsia="RooneySans Regular" w:hAnsi="RooneySans Regular" w:cs="RooneySans Regular"/>
          <w:sz w:val="20"/>
          <w:szCs w:val="20"/>
          <w:highlight w:val="yellow"/>
        </w:rPr>
        <w:t>S</w:t>
      </w:r>
      <w:r w:rsidR="00CC5062" w:rsidRPr="1F8738C5">
        <w:rPr>
          <w:rFonts w:ascii="RooneySans Regular" w:eastAsia="RooneySans Regular" w:hAnsi="RooneySans Regular" w:cs="RooneySans Regular"/>
          <w:sz w:val="20"/>
          <w:szCs w:val="20"/>
          <w:highlight w:val="yellow"/>
        </w:rPr>
        <w:t>chool</w:t>
      </w:r>
      <w:r w:rsidR="206A5280" w:rsidRPr="1F8738C5">
        <w:rPr>
          <w:rFonts w:ascii="RooneySans Regular" w:eastAsia="RooneySans Regular" w:hAnsi="RooneySans Regular" w:cs="RooneySans Regular"/>
          <w:sz w:val="20"/>
          <w:szCs w:val="20"/>
          <w:highlight w:val="yellow"/>
        </w:rPr>
        <w:t xml:space="preserve"> </w:t>
      </w:r>
      <w:r w:rsidR="00CC5062" w:rsidRPr="1F8738C5">
        <w:rPr>
          <w:rFonts w:ascii="RooneySans Regular" w:eastAsia="RooneySans Regular" w:hAnsi="RooneySans Regular" w:cs="RooneySans Regular"/>
          <w:sz w:val="20"/>
          <w:szCs w:val="20"/>
          <w:highlight w:val="yellow"/>
        </w:rPr>
        <w:t>name]</w:t>
      </w:r>
      <w:r w:rsidR="00CC5062" w:rsidRPr="1F8738C5">
        <w:rPr>
          <w:rFonts w:ascii="RooneySans Regular" w:eastAsia="RooneySans Regular" w:hAnsi="RooneySans Regular" w:cs="RooneySans Regular"/>
          <w:sz w:val="20"/>
          <w:szCs w:val="20"/>
        </w:rPr>
        <w:t xml:space="preserve"> </w:t>
      </w:r>
      <w:r w:rsidR="6E6203A4" w:rsidRPr="1F8738C5">
        <w:rPr>
          <w:rFonts w:ascii="RooneySans Regular" w:eastAsia="RooneySans Regular" w:hAnsi="RooneySans Regular" w:cs="RooneySans Regular"/>
          <w:sz w:val="20"/>
          <w:szCs w:val="20"/>
        </w:rPr>
        <w:t>getting involved</w:t>
      </w:r>
      <w:r w:rsidR="00CC5062" w:rsidRPr="1F8738C5">
        <w:rPr>
          <w:rFonts w:ascii="RooneySans Regular" w:eastAsia="RooneySans Regular" w:hAnsi="RooneySans Regular" w:cs="RooneySans Regular"/>
          <w:sz w:val="20"/>
          <w:szCs w:val="20"/>
        </w:rPr>
        <w:t xml:space="preserve"> would mean the world to me and I believe we could truly make a difference to this very important cause.</w:t>
      </w:r>
      <w:r>
        <w:br/>
      </w:r>
      <w:r>
        <w:br/>
      </w:r>
      <w:r w:rsidR="00CC5062" w:rsidRPr="1F8738C5">
        <w:rPr>
          <w:rFonts w:ascii="RooneySans Regular" w:eastAsia="RooneySans Regular" w:hAnsi="RooneySans Regular" w:cs="RooneySans Regular"/>
          <w:sz w:val="20"/>
          <w:szCs w:val="20"/>
        </w:rPr>
        <w:t>Thank you for taking the time to read this letter.</w:t>
      </w:r>
      <w:r>
        <w:br/>
      </w:r>
      <w:r w:rsidR="00CC5062" w:rsidRPr="1F8738C5">
        <w:rPr>
          <w:rFonts w:ascii="RooneySans Regular" w:eastAsia="RooneySans Regular" w:hAnsi="RooneySans Regular" w:cs="RooneySans Regular"/>
          <w:highlight w:val="yellow"/>
        </w:rPr>
        <w:t>[Name]</w:t>
      </w:r>
      <w:r w:rsidR="232ED899" w:rsidRPr="1F8738C5">
        <w:rPr>
          <w:rFonts w:ascii="RooneySans Regular" w:eastAsia="RooneySans Regular" w:hAnsi="RooneySans Regular" w:cs="RooneySans Regular"/>
          <w:highlight w:val="yellow"/>
        </w:rPr>
        <w:t xml:space="preserve"> </w:t>
      </w:r>
      <w:r w:rsidR="34380E6A" w:rsidRPr="1F8738C5">
        <w:rPr>
          <w:rFonts w:ascii="RooneySans Regular" w:eastAsia="RooneySans Regular" w:hAnsi="RooneySans Regular" w:cs="RooneySans Regular"/>
          <w:highlight w:val="yellow"/>
        </w:rPr>
        <w:t>[</w:t>
      </w:r>
      <w:r w:rsidR="00CC5062" w:rsidRPr="1F8738C5">
        <w:rPr>
          <w:rFonts w:ascii="RooneySans Regular" w:eastAsia="RooneySans Regular" w:hAnsi="RooneySans Regular" w:cs="RooneySans Regular"/>
          <w:highlight w:val="yellow"/>
        </w:rPr>
        <w:t>Year Group</w:t>
      </w:r>
      <w:r w:rsidR="2648F3F7" w:rsidRPr="1F8738C5">
        <w:rPr>
          <w:rFonts w:ascii="RooneySans Regular" w:eastAsia="RooneySans Regular" w:hAnsi="RooneySans Regular" w:cs="RooneySans Regular"/>
          <w:highlight w:val="yellow"/>
        </w:rPr>
        <w:t>]</w:t>
      </w:r>
      <w:r>
        <w:br/>
      </w:r>
      <w:r w:rsidR="34380E6A" w:rsidRPr="1F8738C5">
        <w:rPr>
          <w:rFonts w:ascii="RooneySans Regular" w:eastAsia="RooneySans Regular" w:hAnsi="RooneySans Regular" w:cs="RooneySans Regular"/>
          <w:highlight w:val="yellow"/>
        </w:rPr>
        <w:t>[</w:t>
      </w:r>
      <w:r w:rsidR="00CC5062" w:rsidRPr="1F8738C5">
        <w:rPr>
          <w:rFonts w:ascii="RooneySans Regular" w:eastAsia="RooneySans Regular" w:hAnsi="RooneySans Regular" w:cs="RooneySans Regular"/>
          <w:highlight w:val="yellow"/>
        </w:rPr>
        <w:t>School Name</w:t>
      </w:r>
      <w:r w:rsidR="2648F3F7" w:rsidRPr="1F8738C5">
        <w:rPr>
          <w:rFonts w:ascii="RooneySans Regular" w:eastAsia="RooneySans Regular" w:hAnsi="RooneySans Regular" w:cs="RooneySans Regular"/>
        </w:rPr>
        <w:t>]</w:t>
      </w:r>
      <w:r>
        <w:br/>
      </w:r>
    </w:p>
    <w:p w14:paraId="447D7027" w14:textId="6EA60BAA" w:rsidR="2EA753E6" w:rsidRDefault="2EA753E6" w:rsidP="37D218FF">
      <w:r>
        <w:br w:type="page"/>
      </w:r>
      <w:r w:rsidR="00B224D3">
        <w:rPr>
          <w:noProof/>
          <w14:ligatures w14:val="none"/>
        </w:rPr>
        <w:lastRenderedPageBreak/>
        <w:drawing>
          <wp:anchor distT="0" distB="0" distL="114300" distR="114300" simplePos="0" relativeHeight="251658240" behindDoc="0" locked="0" layoutInCell="1" allowOverlap="1" wp14:anchorId="04B77146" wp14:editId="492369FE">
            <wp:simplePos x="0" y="0"/>
            <wp:positionH relativeFrom="page">
              <wp:align>left</wp:align>
            </wp:positionH>
            <wp:positionV relativeFrom="paragraph">
              <wp:posOffset>-1998345</wp:posOffset>
            </wp:positionV>
            <wp:extent cx="7581900" cy="10724364"/>
            <wp:effectExtent l="0" t="0" r="0" b="1270"/>
            <wp:wrapNone/>
            <wp:docPr id="1282113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13688" name="Picture 1282113688"/>
                    <pic:cNvPicPr/>
                  </pic:nvPicPr>
                  <pic:blipFill>
                    <a:blip r:embed="rId12">
                      <a:extLst>
                        <a:ext uri="{28A0092B-C50C-407E-A947-70E740481C1C}">
                          <a14:useLocalDpi xmlns:a14="http://schemas.microsoft.com/office/drawing/2010/main" val="0"/>
                        </a:ext>
                      </a:extLst>
                    </a:blip>
                    <a:stretch>
                      <a:fillRect/>
                    </a:stretch>
                  </pic:blipFill>
                  <pic:spPr>
                    <a:xfrm>
                      <a:off x="0" y="0"/>
                      <a:ext cx="7586667" cy="10731106"/>
                    </a:xfrm>
                    <a:prstGeom prst="rect">
                      <a:avLst/>
                    </a:prstGeom>
                  </pic:spPr>
                </pic:pic>
              </a:graphicData>
            </a:graphic>
            <wp14:sizeRelH relativeFrom="margin">
              <wp14:pctWidth>0</wp14:pctWidth>
            </wp14:sizeRelH>
            <wp14:sizeRelV relativeFrom="margin">
              <wp14:pctHeight>0</wp14:pctHeight>
            </wp14:sizeRelV>
          </wp:anchor>
        </w:drawing>
      </w:r>
    </w:p>
    <w:sectPr w:rsidR="2EA753E6">
      <w:headerReference w:type="default" r:id="rId13"/>
      <w:footerReference w:type="default" r:id="rId1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08B8A" w14:textId="77777777" w:rsidR="00432FF0" w:rsidRDefault="00432FF0" w:rsidP="009D6DEA">
      <w:pPr>
        <w:spacing w:after="0" w:line="240" w:lineRule="auto"/>
      </w:pPr>
      <w:r>
        <w:separator/>
      </w:r>
    </w:p>
  </w:endnote>
  <w:endnote w:type="continuationSeparator" w:id="0">
    <w:p w14:paraId="6F424BFD" w14:textId="77777777" w:rsidR="00432FF0" w:rsidRDefault="00432FF0" w:rsidP="009D6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oneySans Regular">
    <w:panose1 w:val="020B0503040302060204"/>
    <w:charset w:val="00"/>
    <w:family w:val="swiss"/>
    <w:notTrueType/>
    <w:pitch w:val="variable"/>
    <w:sig w:usb0="A00000EF" w:usb1="5000204B" w:usb2="00000000" w:usb3="00000000" w:csb0="0000009B" w:csb1="00000000"/>
  </w:font>
  <w:font w:name="MS Mincho">
    <w:panose1 w:val="02020609040205080304"/>
    <w:charset w:val="80"/>
    <w:family w:val="modern"/>
    <w:pitch w:val="fixed"/>
    <w:sig w:usb0="E00002FF" w:usb1="6AC7FDFB" w:usb2="08000012" w:usb3="00000000" w:csb0="0002009F" w:csb1="00000000"/>
  </w:font>
  <w:font w:name="RooneySans Bold">
    <w:panose1 w:val="020B0803040302060204"/>
    <w:charset w:val="00"/>
    <w:family w:val="swiss"/>
    <w:notTrueType/>
    <w:pitch w:val="variable"/>
    <w:sig w:usb0="A00000EF"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DA40D" w14:textId="77777777" w:rsidR="009D6DEA" w:rsidRDefault="009D6DEA" w:rsidP="009D6DEA">
    <w:pPr>
      <w:pStyle w:val="Footer"/>
      <w:ind w:left="9360"/>
    </w:pPr>
    <w:r>
      <w:rPr>
        <w:noProof/>
      </w:rPr>
      <mc:AlternateContent>
        <mc:Choice Requires="wpg">
          <w:drawing>
            <wp:anchor distT="0" distB="0" distL="114300" distR="114300" simplePos="0" relativeHeight="251658241" behindDoc="1" locked="0" layoutInCell="1" allowOverlap="1" wp14:anchorId="63CAA07F" wp14:editId="6F7C03A0">
              <wp:simplePos x="0" y="0"/>
              <wp:positionH relativeFrom="margin">
                <wp:posOffset>-9525</wp:posOffset>
              </wp:positionH>
              <wp:positionV relativeFrom="page">
                <wp:posOffset>9725025</wp:posOffset>
              </wp:positionV>
              <wp:extent cx="5736590" cy="424815"/>
              <wp:effectExtent l="0" t="0" r="0" b="0"/>
              <wp:wrapNone/>
              <wp:docPr id="1" name="Group 1"/>
              <wp:cNvGraphicFramePr/>
              <a:graphic xmlns:a="http://schemas.openxmlformats.org/drawingml/2006/main">
                <a:graphicData uri="http://schemas.microsoft.com/office/word/2010/wordprocessingGroup">
                  <wpg:wgp>
                    <wpg:cNvGrpSpPr/>
                    <wpg:grpSpPr>
                      <a:xfrm>
                        <a:off x="0" y="0"/>
                        <a:ext cx="5736590" cy="424815"/>
                        <a:chOff x="0" y="0"/>
                        <a:chExt cx="5737044" cy="424815"/>
                      </a:xfrm>
                    </wpg:grpSpPr>
                    <wps:wsp>
                      <wps:cNvPr id="4" name="Rectangle 7"/>
                      <wps:cNvSpPr/>
                      <wps:spPr>
                        <a:xfrm flipV="1">
                          <a:off x="0" y="195943"/>
                          <a:ext cx="5120640" cy="45085"/>
                        </a:xfrm>
                        <a:prstGeom prst="rect">
                          <a:avLst/>
                        </a:prstGeom>
                        <a:solidFill>
                          <a:srgbClr val="3B2783"/>
                        </a:solidFill>
                        <a:ln w="6350" cap="flat" cmpd="sng" algn="ctr">
                          <a:noFill/>
                          <a:prstDash val="solid"/>
                          <a:miter lim="800000"/>
                        </a:ln>
                        <a:effectLst/>
                      </wps:spPr>
                      <wps:bodyPr rtlCol="0" anchor="ctr"/>
                    </wps:wsp>
                    <pic:pic xmlns:pic="http://schemas.openxmlformats.org/drawingml/2006/picture">
                      <pic:nvPicPr>
                        <pic:cNvPr id="12" name="Pictur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312229" y="0"/>
                          <a:ext cx="424815" cy="42481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A8EC63A">
            <v:group id="Group 1" style="position:absolute;margin-left:-.75pt;margin-top:765.75pt;width:451.7pt;height:33.45pt;z-index:-251655168;mso-position-horizontal-relative:margin;mso-position-vertical-relative:page" coordsize="57370,4248" o:spid="_x0000_s1026" w14:anchorId="7DFD87D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">
              <v:rect id="Rectangle 7" style="position:absolute;top:1959;width:51206;height:451;flip:y;visibility:visible;mso-wrap-style:square;v-text-anchor:middle" o:spid="_x0000_s1027" fillcolor="#3b2783"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left:53122;width:4248;height:424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">
                <v:imagedata o:title="" r:id="rId3"/>
              </v:shape>
              <w10:wrap anchorx="margin" anchory="page"/>
            </v:group>
          </w:pict>
        </mc:Fallback>
      </mc:AlternateContent>
    </w:r>
  </w:p>
  <w:p w14:paraId="250B52B4" w14:textId="77777777" w:rsidR="009D6DEA" w:rsidRPr="004527CB" w:rsidRDefault="00EA0BB7">
    <w:pPr>
      <w:pStyle w:val="Footer"/>
      <w:rPr>
        <w:b/>
        <w:bCs/>
        <w:color w:val="3B2783"/>
      </w:rPr>
    </w:pPr>
    <w:r w:rsidRPr="004527CB">
      <w:rPr>
        <w:b/>
        <w:bCs/>
        <w:color w:val="3B2783"/>
      </w:rPr>
      <w:fldChar w:fldCharType="begin"/>
    </w:r>
    <w:r w:rsidRPr="004527CB">
      <w:rPr>
        <w:b/>
        <w:bCs/>
        <w:color w:val="3B2783"/>
      </w:rPr>
      <w:instrText xml:space="preserve"> PAGE   \* MERGEFORMAT </w:instrText>
    </w:r>
    <w:r w:rsidRPr="004527CB">
      <w:rPr>
        <w:b/>
        <w:bCs/>
        <w:color w:val="3B2783"/>
      </w:rPr>
      <w:fldChar w:fldCharType="separate"/>
    </w:r>
    <w:r w:rsidRPr="004527CB">
      <w:rPr>
        <w:b/>
        <w:bCs/>
        <w:noProof/>
        <w:color w:val="3B2783"/>
      </w:rPr>
      <w:t>1</w:t>
    </w:r>
    <w:r w:rsidRPr="004527CB">
      <w:rPr>
        <w:b/>
        <w:bCs/>
        <w:noProof/>
        <w:color w:val="3B2783"/>
      </w:rPr>
      <w:fldChar w:fldCharType="end"/>
    </w:r>
    <w:r w:rsidR="004527CB" w:rsidRPr="004527CB">
      <w:rPr>
        <w:b/>
        <w:bCs/>
        <w:noProof/>
        <w:color w:val="3B2783"/>
      </w:rPr>
      <w:t xml:space="preserve"> of </w:t>
    </w:r>
    <w:r w:rsidR="004527CB" w:rsidRPr="004527CB">
      <w:rPr>
        <w:b/>
        <w:bCs/>
        <w:noProof/>
        <w:color w:val="3B2783"/>
      </w:rPr>
      <w:fldChar w:fldCharType="begin"/>
    </w:r>
    <w:r w:rsidR="004527CB" w:rsidRPr="004527CB">
      <w:rPr>
        <w:b/>
        <w:bCs/>
        <w:noProof/>
        <w:color w:val="3B2783"/>
      </w:rPr>
      <w:instrText xml:space="preserve"> NUMPAGES   \* MERGEFORMAT </w:instrText>
    </w:r>
    <w:r w:rsidR="004527CB" w:rsidRPr="004527CB">
      <w:rPr>
        <w:b/>
        <w:bCs/>
        <w:noProof/>
        <w:color w:val="3B2783"/>
      </w:rPr>
      <w:fldChar w:fldCharType="separate"/>
    </w:r>
    <w:r w:rsidR="004527CB" w:rsidRPr="004527CB">
      <w:rPr>
        <w:b/>
        <w:bCs/>
        <w:noProof/>
        <w:color w:val="3B2783"/>
      </w:rPr>
      <w:t>1</w:t>
    </w:r>
    <w:r w:rsidR="004527CB" w:rsidRPr="004527CB">
      <w:rPr>
        <w:b/>
        <w:bCs/>
        <w:noProof/>
        <w:color w:val="3B278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A9410" w14:textId="77777777" w:rsidR="00432FF0" w:rsidRDefault="00432FF0" w:rsidP="009D6DEA">
      <w:pPr>
        <w:spacing w:after="0" w:line="240" w:lineRule="auto"/>
      </w:pPr>
      <w:r>
        <w:separator/>
      </w:r>
    </w:p>
  </w:footnote>
  <w:footnote w:type="continuationSeparator" w:id="0">
    <w:p w14:paraId="18FC6BB9" w14:textId="77777777" w:rsidR="00432FF0" w:rsidRDefault="00432FF0" w:rsidP="009D6D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FA8B" w14:textId="77777777" w:rsidR="009D6DEA" w:rsidRDefault="009D6DEA">
    <w:pPr>
      <w:pStyle w:val="Header"/>
    </w:pPr>
    <w:r>
      <w:rPr>
        <w:noProof/>
      </w:rPr>
      <w:drawing>
        <wp:anchor distT="0" distB="0" distL="114300" distR="114300" simplePos="0" relativeHeight="251658240" behindDoc="0" locked="0" layoutInCell="1" allowOverlap="1" wp14:anchorId="6760A8E6" wp14:editId="023C7113">
          <wp:simplePos x="0" y="0"/>
          <wp:positionH relativeFrom="margin">
            <wp:posOffset>4923790</wp:posOffset>
          </wp:positionH>
          <wp:positionV relativeFrom="paragraph">
            <wp:posOffset>27940</wp:posOffset>
          </wp:positionV>
          <wp:extent cx="869315" cy="1338580"/>
          <wp:effectExtent l="0" t="0" r="698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869315" cy="1338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F4363"/>
    <w:multiLevelType w:val="hybridMultilevel"/>
    <w:tmpl w:val="FF6C9380"/>
    <w:lvl w:ilvl="0" w:tplc="13366084">
      <w:start w:val="1"/>
      <w:numFmt w:val="bullet"/>
      <w:pStyle w:val="BulletsBlack"/>
      <w:lvlText w:val=""/>
      <w:lvlJc w:val="left"/>
      <w:pPr>
        <w:ind w:left="1440" w:hanging="360"/>
      </w:pPr>
      <w:rPr>
        <w:rFonts w:ascii="Symbol" w:hAnsi="Symbol" w:cs="Symbol" w:hint="default"/>
        <w:color w:val="000000" w:themeColor="tex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37F72C1F"/>
    <w:multiLevelType w:val="hybridMultilevel"/>
    <w:tmpl w:val="B4C8D2E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2805B1"/>
    <w:multiLevelType w:val="hybridMultilevel"/>
    <w:tmpl w:val="4FB64F80"/>
    <w:lvl w:ilvl="0" w:tplc="60ECC8E4">
      <w:start w:val="1"/>
      <w:numFmt w:val="decimal"/>
      <w:pStyle w:val="NumberBlack"/>
      <w:lvlText w:val="%1."/>
      <w:lvlJc w:val="left"/>
      <w:pPr>
        <w:ind w:left="1080" w:hanging="360"/>
      </w:pPr>
      <w:rPr>
        <w:rFonts w:hint="default"/>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FF7408B"/>
    <w:multiLevelType w:val="hybridMultilevel"/>
    <w:tmpl w:val="EB1C3AF8"/>
    <w:lvl w:ilvl="0" w:tplc="1DEA043A">
      <w:start w:val="1"/>
      <w:numFmt w:val="decimal"/>
      <w:pStyle w:val="NumberPurple"/>
      <w:lvlText w:val="%1."/>
      <w:lvlJc w:val="left"/>
      <w:pPr>
        <w:ind w:left="720" w:hanging="360"/>
      </w:pPr>
      <w:rPr>
        <w:rFonts w:hint="default"/>
        <w:color w:val="3B278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DD018F3"/>
    <w:multiLevelType w:val="hybridMultilevel"/>
    <w:tmpl w:val="E71EF66A"/>
    <w:lvl w:ilvl="0" w:tplc="6CC080F6">
      <w:start w:val="1"/>
      <w:numFmt w:val="bullet"/>
      <w:pStyle w:val="BulletsPurple"/>
      <w:lvlText w:val=""/>
      <w:lvlJc w:val="left"/>
      <w:pPr>
        <w:ind w:left="720" w:hanging="360"/>
      </w:pPr>
      <w:rPr>
        <w:rFonts w:ascii="Symbol" w:hAnsi="Symbol" w:cs="Symbol" w:hint="default"/>
        <w:color w:val="3B2783"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3751207">
    <w:abstractNumId w:val="4"/>
  </w:num>
  <w:num w:numId="2" w16cid:durableId="303976174">
    <w:abstractNumId w:val="1"/>
  </w:num>
  <w:num w:numId="3" w16cid:durableId="934049382">
    <w:abstractNumId w:val="3"/>
  </w:num>
  <w:num w:numId="4" w16cid:durableId="576206061">
    <w:abstractNumId w:val="0"/>
  </w:num>
  <w:num w:numId="5" w16cid:durableId="361246481">
    <w:abstractNumId w:val="2"/>
  </w:num>
  <w:num w:numId="6" w16cid:durableId="1702970862">
    <w:abstractNumId w:val="2"/>
    <w:lvlOverride w:ilvl="0">
      <w:startOverride w:val="1"/>
    </w:lvlOverride>
  </w:num>
  <w:num w:numId="7" w16cid:durableId="771630032">
    <w:abstractNumId w:val="4"/>
  </w:num>
  <w:num w:numId="8" w16cid:durableId="975456433">
    <w:abstractNumId w:val="3"/>
  </w:num>
  <w:num w:numId="9" w16cid:durableId="920724856">
    <w:abstractNumId w:val="0"/>
  </w:num>
  <w:num w:numId="10" w16cid:durableId="17647584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062"/>
    <w:rsid w:val="00064C12"/>
    <w:rsid w:val="000666AB"/>
    <w:rsid w:val="00093DD2"/>
    <w:rsid w:val="000B5837"/>
    <w:rsid w:val="000C223B"/>
    <w:rsid w:val="00104CAD"/>
    <w:rsid w:val="00180E51"/>
    <w:rsid w:val="001C1BEB"/>
    <w:rsid w:val="00223C43"/>
    <w:rsid w:val="002E7B55"/>
    <w:rsid w:val="00302077"/>
    <w:rsid w:val="00365B0C"/>
    <w:rsid w:val="003E04FB"/>
    <w:rsid w:val="00404505"/>
    <w:rsid w:val="004160C3"/>
    <w:rsid w:val="00432FF0"/>
    <w:rsid w:val="004527CB"/>
    <w:rsid w:val="004D02CB"/>
    <w:rsid w:val="004D4E32"/>
    <w:rsid w:val="004E3B87"/>
    <w:rsid w:val="005B2AD2"/>
    <w:rsid w:val="006F2565"/>
    <w:rsid w:val="00700D7C"/>
    <w:rsid w:val="007A52B6"/>
    <w:rsid w:val="007F59FE"/>
    <w:rsid w:val="008A0940"/>
    <w:rsid w:val="009146FE"/>
    <w:rsid w:val="009201B1"/>
    <w:rsid w:val="00942685"/>
    <w:rsid w:val="009769C0"/>
    <w:rsid w:val="00994EB8"/>
    <w:rsid w:val="009D6DEA"/>
    <w:rsid w:val="009E6235"/>
    <w:rsid w:val="00A05770"/>
    <w:rsid w:val="00A30BAC"/>
    <w:rsid w:val="00A90840"/>
    <w:rsid w:val="00AE12EE"/>
    <w:rsid w:val="00AF539D"/>
    <w:rsid w:val="00B224D3"/>
    <w:rsid w:val="00BF3CCA"/>
    <w:rsid w:val="00C4534A"/>
    <w:rsid w:val="00CC5062"/>
    <w:rsid w:val="00D3386B"/>
    <w:rsid w:val="00D9766A"/>
    <w:rsid w:val="00DC6BD9"/>
    <w:rsid w:val="00DF682F"/>
    <w:rsid w:val="00E00E97"/>
    <w:rsid w:val="00E447D9"/>
    <w:rsid w:val="00EA0BB7"/>
    <w:rsid w:val="00ED46DA"/>
    <w:rsid w:val="00F02E9C"/>
    <w:rsid w:val="00FB372D"/>
    <w:rsid w:val="00FB3B4D"/>
    <w:rsid w:val="00FE1294"/>
    <w:rsid w:val="0234876A"/>
    <w:rsid w:val="024AE077"/>
    <w:rsid w:val="0537A403"/>
    <w:rsid w:val="070B0E7E"/>
    <w:rsid w:val="08083082"/>
    <w:rsid w:val="0AE65910"/>
    <w:rsid w:val="15F53A14"/>
    <w:rsid w:val="1B1FF723"/>
    <w:rsid w:val="1B8EDD27"/>
    <w:rsid w:val="1D27640A"/>
    <w:rsid w:val="1F8738C5"/>
    <w:rsid w:val="206A5280"/>
    <w:rsid w:val="232ED899"/>
    <w:rsid w:val="23A096A1"/>
    <w:rsid w:val="25909201"/>
    <w:rsid w:val="2648F3F7"/>
    <w:rsid w:val="290CCA32"/>
    <w:rsid w:val="2EA753E6"/>
    <w:rsid w:val="316BA521"/>
    <w:rsid w:val="34380E6A"/>
    <w:rsid w:val="348567F3"/>
    <w:rsid w:val="3714AF43"/>
    <w:rsid w:val="37D218FF"/>
    <w:rsid w:val="387B4115"/>
    <w:rsid w:val="3B5691CA"/>
    <w:rsid w:val="3BCF3763"/>
    <w:rsid w:val="42358489"/>
    <w:rsid w:val="4252F2E0"/>
    <w:rsid w:val="42BCAF9E"/>
    <w:rsid w:val="43F5ED13"/>
    <w:rsid w:val="4553C395"/>
    <w:rsid w:val="47B49982"/>
    <w:rsid w:val="48797B17"/>
    <w:rsid w:val="4D8EC86E"/>
    <w:rsid w:val="4F04DF12"/>
    <w:rsid w:val="4FC7C6FC"/>
    <w:rsid w:val="505D3D26"/>
    <w:rsid w:val="53328BE6"/>
    <w:rsid w:val="569F1A0B"/>
    <w:rsid w:val="5894AE31"/>
    <w:rsid w:val="595C7094"/>
    <w:rsid w:val="5DCA502E"/>
    <w:rsid w:val="5FA50C7D"/>
    <w:rsid w:val="61C298F3"/>
    <w:rsid w:val="6623129E"/>
    <w:rsid w:val="67C6DABA"/>
    <w:rsid w:val="683C3EB5"/>
    <w:rsid w:val="6BB9F5FD"/>
    <w:rsid w:val="6E6203A4"/>
    <w:rsid w:val="720677D8"/>
    <w:rsid w:val="7A36D900"/>
    <w:rsid w:val="7A9B7E43"/>
    <w:rsid w:val="7BA796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D3E21"/>
  <w15:chartTrackingRefBased/>
  <w15:docId w15:val="{EB2A9310-1E00-4E2F-9443-A80F2918A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062"/>
    <w:rPr>
      <w:rFonts w:eastAsiaTheme="minorHAnsi"/>
      <w:kern w:val="2"/>
      <w14:ligatures w14:val="standardContextual"/>
    </w:rPr>
  </w:style>
  <w:style w:type="paragraph" w:styleId="Heading1">
    <w:name w:val="heading 1"/>
    <w:basedOn w:val="Normal"/>
    <w:next w:val="Normal"/>
    <w:link w:val="Heading1Char"/>
    <w:uiPriority w:val="9"/>
    <w:qFormat/>
    <w:rsid w:val="009E6235"/>
    <w:pPr>
      <w:keepNext/>
      <w:keepLines/>
      <w:spacing w:before="400" w:after="40" w:line="240" w:lineRule="auto"/>
      <w:outlineLvl w:val="0"/>
    </w:pPr>
    <w:rPr>
      <w:rFonts w:asciiTheme="majorHAnsi" w:eastAsiaTheme="majorEastAsia" w:hAnsiTheme="majorHAnsi" w:cstheme="majorBidi"/>
      <w:color w:val="000000" w:themeColor="text1"/>
      <w:kern w:val="0"/>
      <w:sz w:val="52"/>
      <w:szCs w:val="36"/>
      <w14:ligatures w14:val="none"/>
    </w:rPr>
  </w:style>
  <w:style w:type="paragraph" w:styleId="Heading2">
    <w:name w:val="heading 2"/>
    <w:basedOn w:val="Normal"/>
    <w:next w:val="Normal"/>
    <w:link w:val="Heading2Char"/>
    <w:uiPriority w:val="9"/>
    <w:unhideWhenUsed/>
    <w:qFormat/>
    <w:rsid w:val="009E6235"/>
    <w:pPr>
      <w:keepNext/>
      <w:keepLines/>
      <w:spacing w:before="40" w:after="0" w:line="240" w:lineRule="auto"/>
      <w:outlineLvl w:val="1"/>
    </w:pPr>
    <w:rPr>
      <w:rFonts w:asciiTheme="majorHAnsi" w:eastAsiaTheme="majorEastAsia" w:hAnsiTheme="majorHAnsi" w:cstheme="majorBidi"/>
      <w:color w:val="3B2783" w:themeColor="accent1"/>
      <w:kern w:val="0"/>
      <w:sz w:val="44"/>
      <w:szCs w:val="32"/>
      <w14:ligatures w14:val="none"/>
    </w:rPr>
  </w:style>
  <w:style w:type="paragraph" w:styleId="Heading3">
    <w:name w:val="heading 3"/>
    <w:basedOn w:val="Normal"/>
    <w:next w:val="Normal"/>
    <w:link w:val="Heading3Char"/>
    <w:uiPriority w:val="9"/>
    <w:unhideWhenUsed/>
    <w:qFormat/>
    <w:rsid w:val="009E6235"/>
    <w:pPr>
      <w:keepNext/>
      <w:keepLines/>
      <w:spacing w:before="40" w:after="0" w:line="240" w:lineRule="auto"/>
      <w:outlineLvl w:val="2"/>
    </w:pPr>
    <w:rPr>
      <w:rFonts w:asciiTheme="majorHAnsi" w:eastAsiaTheme="majorEastAsia" w:hAnsiTheme="majorHAnsi" w:cstheme="majorBidi"/>
      <w:color w:val="3B2783" w:themeColor="accent1"/>
      <w:kern w:val="0"/>
      <w:sz w:val="36"/>
      <w:szCs w:val="28"/>
      <w14:ligatures w14:val="none"/>
    </w:rPr>
  </w:style>
  <w:style w:type="paragraph" w:styleId="Heading4">
    <w:name w:val="heading 4"/>
    <w:basedOn w:val="Normal"/>
    <w:next w:val="Normal"/>
    <w:link w:val="Heading4Char"/>
    <w:uiPriority w:val="9"/>
    <w:unhideWhenUsed/>
    <w:qFormat/>
    <w:rsid w:val="009E6235"/>
    <w:pPr>
      <w:keepNext/>
      <w:keepLines/>
      <w:spacing w:before="40" w:after="0"/>
      <w:outlineLvl w:val="3"/>
    </w:pPr>
    <w:rPr>
      <w:rFonts w:asciiTheme="majorHAnsi" w:eastAsiaTheme="majorEastAsia" w:hAnsiTheme="majorHAnsi" w:cstheme="majorBidi"/>
      <w:color w:val="3B2783" w:themeColor="accent1"/>
      <w:kern w:val="0"/>
      <w:sz w:val="28"/>
      <w:szCs w:val="24"/>
      <w14:ligatures w14:val="none"/>
    </w:rPr>
  </w:style>
  <w:style w:type="paragraph" w:styleId="Heading5">
    <w:name w:val="heading 5"/>
    <w:basedOn w:val="Normal"/>
    <w:next w:val="Normal"/>
    <w:link w:val="Heading5Char"/>
    <w:uiPriority w:val="9"/>
    <w:semiHidden/>
    <w:unhideWhenUsed/>
    <w:qFormat/>
    <w:rsid w:val="009E6235"/>
    <w:pPr>
      <w:keepNext/>
      <w:keepLines/>
      <w:spacing w:before="40" w:after="0"/>
      <w:outlineLvl w:val="4"/>
    </w:pPr>
    <w:rPr>
      <w:rFonts w:asciiTheme="majorHAnsi" w:eastAsiaTheme="majorEastAsia" w:hAnsiTheme="majorHAnsi" w:cstheme="majorBidi"/>
      <w:caps/>
      <w:color w:val="3B2783" w:themeColor="accent1"/>
      <w:kern w:val="0"/>
      <w14:ligatures w14:val="none"/>
    </w:rPr>
  </w:style>
  <w:style w:type="paragraph" w:styleId="Heading6">
    <w:name w:val="heading 6"/>
    <w:basedOn w:val="Normal"/>
    <w:next w:val="Normal"/>
    <w:link w:val="Heading6Char"/>
    <w:uiPriority w:val="9"/>
    <w:semiHidden/>
    <w:unhideWhenUsed/>
    <w:qFormat/>
    <w:rsid w:val="009E6235"/>
    <w:pPr>
      <w:keepNext/>
      <w:keepLines/>
      <w:spacing w:before="40" w:after="0"/>
      <w:outlineLvl w:val="5"/>
    </w:pPr>
    <w:rPr>
      <w:rFonts w:asciiTheme="majorHAnsi" w:eastAsiaTheme="majorEastAsia" w:hAnsiTheme="majorHAnsi" w:cstheme="majorBidi"/>
      <w:i/>
      <w:iCs/>
      <w:caps/>
      <w:color w:val="1D1341" w:themeColor="accent1" w:themeShade="80"/>
      <w:kern w:val="0"/>
      <w14:ligatures w14:val="none"/>
    </w:rPr>
  </w:style>
  <w:style w:type="paragraph" w:styleId="Heading7">
    <w:name w:val="heading 7"/>
    <w:basedOn w:val="Normal"/>
    <w:next w:val="Normal"/>
    <w:link w:val="Heading7Char"/>
    <w:uiPriority w:val="9"/>
    <w:semiHidden/>
    <w:unhideWhenUsed/>
    <w:qFormat/>
    <w:rsid w:val="009E6235"/>
    <w:pPr>
      <w:keepNext/>
      <w:keepLines/>
      <w:spacing w:before="40" w:after="0"/>
      <w:outlineLvl w:val="6"/>
    </w:pPr>
    <w:rPr>
      <w:rFonts w:asciiTheme="majorHAnsi" w:eastAsiaTheme="majorEastAsia" w:hAnsiTheme="majorHAnsi" w:cstheme="majorBidi"/>
      <w:b/>
      <w:bCs/>
      <w:color w:val="1D1341" w:themeColor="accent1" w:themeShade="80"/>
      <w:kern w:val="0"/>
      <w14:ligatures w14:val="none"/>
    </w:rPr>
  </w:style>
  <w:style w:type="paragraph" w:styleId="Heading8">
    <w:name w:val="heading 8"/>
    <w:basedOn w:val="Normal"/>
    <w:next w:val="Normal"/>
    <w:link w:val="Heading8Char"/>
    <w:uiPriority w:val="9"/>
    <w:semiHidden/>
    <w:unhideWhenUsed/>
    <w:qFormat/>
    <w:rsid w:val="009E6235"/>
    <w:pPr>
      <w:keepNext/>
      <w:keepLines/>
      <w:spacing w:before="40" w:after="0"/>
      <w:outlineLvl w:val="7"/>
    </w:pPr>
    <w:rPr>
      <w:rFonts w:asciiTheme="majorHAnsi" w:eastAsiaTheme="majorEastAsia" w:hAnsiTheme="majorHAnsi" w:cstheme="majorBidi"/>
      <w:b/>
      <w:bCs/>
      <w:i/>
      <w:iCs/>
      <w:color w:val="1D1341" w:themeColor="accent1" w:themeShade="80"/>
      <w:kern w:val="0"/>
      <w14:ligatures w14:val="none"/>
    </w:rPr>
  </w:style>
  <w:style w:type="paragraph" w:styleId="Heading9">
    <w:name w:val="heading 9"/>
    <w:basedOn w:val="Normal"/>
    <w:next w:val="Normal"/>
    <w:link w:val="Heading9Char"/>
    <w:uiPriority w:val="9"/>
    <w:semiHidden/>
    <w:unhideWhenUsed/>
    <w:qFormat/>
    <w:rsid w:val="009E6235"/>
    <w:pPr>
      <w:keepNext/>
      <w:keepLines/>
      <w:spacing w:before="40" w:after="0"/>
      <w:outlineLvl w:val="8"/>
    </w:pPr>
    <w:rPr>
      <w:rFonts w:asciiTheme="majorHAnsi" w:eastAsiaTheme="majorEastAsia" w:hAnsiTheme="majorHAnsi" w:cstheme="majorBidi"/>
      <w:i/>
      <w:iCs/>
      <w:color w:val="1D1341" w:themeColor="accent1" w:themeShade="80"/>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E6235"/>
    <w:pPr>
      <w:spacing w:after="0" w:line="204" w:lineRule="auto"/>
      <w:contextualSpacing/>
    </w:pPr>
    <w:rPr>
      <w:rFonts w:asciiTheme="majorHAnsi" w:eastAsiaTheme="majorEastAsia" w:hAnsiTheme="majorHAnsi" w:cstheme="majorBidi"/>
      <w:caps/>
      <w:color w:val="3B2783" w:themeColor="accent1"/>
      <w:spacing w:val="-15"/>
      <w:kern w:val="0"/>
      <w:sz w:val="144"/>
      <w:szCs w:val="72"/>
      <w14:ligatures w14:val="none"/>
    </w:rPr>
  </w:style>
  <w:style w:type="character" w:customStyle="1" w:styleId="TitleChar">
    <w:name w:val="Title Char"/>
    <w:basedOn w:val="DefaultParagraphFont"/>
    <w:link w:val="Title"/>
    <w:uiPriority w:val="10"/>
    <w:rsid w:val="009E6235"/>
    <w:rPr>
      <w:rFonts w:asciiTheme="majorHAnsi" w:eastAsiaTheme="majorEastAsia" w:hAnsiTheme="majorHAnsi" w:cstheme="majorBidi"/>
      <w:caps/>
      <w:color w:val="3B2783" w:themeColor="accent1"/>
      <w:spacing w:val="-15"/>
      <w:sz w:val="144"/>
      <w:szCs w:val="72"/>
    </w:rPr>
  </w:style>
  <w:style w:type="character" w:customStyle="1" w:styleId="Heading1Char">
    <w:name w:val="Heading 1 Char"/>
    <w:basedOn w:val="DefaultParagraphFont"/>
    <w:link w:val="Heading1"/>
    <w:uiPriority w:val="9"/>
    <w:rsid w:val="009E6235"/>
    <w:rPr>
      <w:rFonts w:asciiTheme="majorHAnsi" w:eastAsiaTheme="majorEastAsia" w:hAnsiTheme="majorHAnsi" w:cstheme="majorBidi"/>
      <w:color w:val="000000" w:themeColor="text1"/>
      <w:sz w:val="52"/>
      <w:szCs w:val="36"/>
    </w:rPr>
  </w:style>
  <w:style w:type="character" w:customStyle="1" w:styleId="Heading2Char">
    <w:name w:val="Heading 2 Char"/>
    <w:basedOn w:val="DefaultParagraphFont"/>
    <w:link w:val="Heading2"/>
    <w:uiPriority w:val="9"/>
    <w:rsid w:val="009E6235"/>
    <w:rPr>
      <w:rFonts w:asciiTheme="majorHAnsi" w:eastAsiaTheme="majorEastAsia" w:hAnsiTheme="majorHAnsi" w:cstheme="majorBidi"/>
      <w:color w:val="3B2783" w:themeColor="accent1"/>
      <w:sz w:val="44"/>
      <w:szCs w:val="32"/>
    </w:rPr>
  </w:style>
  <w:style w:type="character" w:customStyle="1" w:styleId="Heading3Char">
    <w:name w:val="Heading 3 Char"/>
    <w:basedOn w:val="DefaultParagraphFont"/>
    <w:link w:val="Heading3"/>
    <w:uiPriority w:val="9"/>
    <w:rsid w:val="009E6235"/>
    <w:rPr>
      <w:rFonts w:asciiTheme="majorHAnsi" w:eastAsiaTheme="majorEastAsia" w:hAnsiTheme="majorHAnsi" w:cstheme="majorBidi"/>
      <w:color w:val="3B2783" w:themeColor="accent1"/>
      <w:sz w:val="36"/>
      <w:szCs w:val="28"/>
    </w:rPr>
  </w:style>
  <w:style w:type="paragraph" w:styleId="ListParagraph">
    <w:name w:val="List Paragraph"/>
    <w:basedOn w:val="Normal"/>
    <w:link w:val="ListParagraphChar"/>
    <w:uiPriority w:val="34"/>
    <w:qFormat/>
    <w:rsid w:val="009E6235"/>
    <w:pPr>
      <w:ind w:left="720"/>
      <w:contextualSpacing/>
    </w:pPr>
    <w:rPr>
      <w:rFonts w:eastAsiaTheme="minorEastAsia"/>
      <w:kern w:val="0"/>
      <w14:ligatures w14:val="none"/>
    </w:rPr>
  </w:style>
  <w:style w:type="character" w:customStyle="1" w:styleId="Heading4Char">
    <w:name w:val="Heading 4 Char"/>
    <w:basedOn w:val="DefaultParagraphFont"/>
    <w:link w:val="Heading4"/>
    <w:uiPriority w:val="9"/>
    <w:rsid w:val="009E6235"/>
    <w:rPr>
      <w:rFonts w:asciiTheme="majorHAnsi" w:eastAsiaTheme="majorEastAsia" w:hAnsiTheme="majorHAnsi" w:cstheme="majorBidi"/>
      <w:color w:val="3B2783" w:themeColor="accent1"/>
      <w:sz w:val="28"/>
      <w:szCs w:val="24"/>
    </w:rPr>
  </w:style>
  <w:style w:type="character" w:customStyle="1" w:styleId="Heading5Char">
    <w:name w:val="Heading 5 Char"/>
    <w:basedOn w:val="DefaultParagraphFont"/>
    <w:link w:val="Heading5"/>
    <w:uiPriority w:val="9"/>
    <w:semiHidden/>
    <w:rsid w:val="009E6235"/>
    <w:rPr>
      <w:rFonts w:asciiTheme="majorHAnsi" w:eastAsiaTheme="majorEastAsia" w:hAnsiTheme="majorHAnsi" w:cstheme="majorBidi"/>
      <w:caps/>
      <w:color w:val="3B2783" w:themeColor="accent1"/>
    </w:rPr>
  </w:style>
  <w:style w:type="character" w:customStyle="1" w:styleId="Heading6Char">
    <w:name w:val="Heading 6 Char"/>
    <w:basedOn w:val="DefaultParagraphFont"/>
    <w:link w:val="Heading6"/>
    <w:uiPriority w:val="9"/>
    <w:semiHidden/>
    <w:rsid w:val="009E6235"/>
    <w:rPr>
      <w:rFonts w:asciiTheme="majorHAnsi" w:eastAsiaTheme="majorEastAsia" w:hAnsiTheme="majorHAnsi" w:cstheme="majorBidi"/>
      <w:i/>
      <w:iCs/>
      <w:caps/>
      <w:color w:val="1D1341" w:themeColor="accent1" w:themeShade="80"/>
    </w:rPr>
  </w:style>
  <w:style w:type="character" w:customStyle="1" w:styleId="Heading7Char">
    <w:name w:val="Heading 7 Char"/>
    <w:basedOn w:val="DefaultParagraphFont"/>
    <w:link w:val="Heading7"/>
    <w:uiPriority w:val="9"/>
    <w:semiHidden/>
    <w:rsid w:val="009E6235"/>
    <w:rPr>
      <w:rFonts w:asciiTheme="majorHAnsi" w:eastAsiaTheme="majorEastAsia" w:hAnsiTheme="majorHAnsi" w:cstheme="majorBidi"/>
      <w:b/>
      <w:bCs/>
      <w:color w:val="1D1341" w:themeColor="accent1" w:themeShade="80"/>
    </w:rPr>
  </w:style>
  <w:style w:type="character" w:customStyle="1" w:styleId="Heading8Char">
    <w:name w:val="Heading 8 Char"/>
    <w:basedOn w:val="DefaultParagraphFont"/>
    <w:link w:val="Heading8"/>
    <w:uiPriority w:val="9"/>
    <w:semiHidden/>
    <w:rsid w:val="009E6235"/>
    <w:rPr>
      <w:rFonts w:asciiTheme="majorHAnsi" w:eastAsiaTheme="majorEastAsia" w:hAnsiTheme="majorHAnsi" w:cstheme="majorBidi"/>
      <w:b/>
      <w:bCs/>
      <w:i/>
      <w:iCs/>
      <w:color w:val="1D1341" w:themeColor="accent1" w:themeShade="80"/>
    </w:rPr>
  </w:style>
  <w:style w:type="character" w:customStyle="1" w:styleId="Heading9Char">
    <w:name w:val="Heading 9 Char"/>
    <w:basedOn w:val="DefaultParagraphFont"/>
    <w:link w:val="Heading9"/>
    <w:uiPriority w:val="9"/>
    <w:semiHidden/>
    <w:rsid w:val="009E6235"/>
    <w:rPr>
      <w:rFonts w:asciiTheme="majorHAnsi" w:eastAsiaTheme="majorEastAsia" w:hAnsiTheme="majorHAnsi" w:cstheme="majorBidi"/>
      <w:i/>
      <w:iCs/>
      <w:color w:val="1D1341" w:themeColor="accent1" w:themeShade="80"/>
    </w:rPr>
  </w:style>
  <w:style w:type="paragraph" w:styleId="Caption">
    <w:name w:val="caption"/>
    <w:basedOn w:val="Normal"/>
    <w:next w:val="Normal"/>
    <w:uiPriority w:val="35"/>
    <w:semiHidden/>
    <w:unhideWhenUsed/>
    <w:qFormat/>
    <w:rsid w:val="009E6235"/>
    <w:pPr>
      <w:spacing w:line="240" w:lineRule="auto"/>
    </w:pPr>
    <w:rPr>
      <w:rFonts w:eastAsiaTheme="minorEastAsia"/>
      <w:b/>
      <w:bCs/>
      <w:smallCaps/>
      <w:color w:val="44546A" w:themeColor="text2"/>
      <w:kern w:val="0"/>
      <w14:ligatures w14:val="none"/>
    </w:rPr>
  </w:style>
  <w:style w:type="paragraph" w:styleId="Subtitle">
    <w:name w:val="Subtitle"/>
    <w:basedOn w:val="Normal"/>
    <w:next w:val="Normal"/>
    <w:link w:val="SubtitleChar"/>
    <w:uiPriority w:val="11"/>
    <w:qFormat/>
    <w:rsid w:val="009E6235"/>
    <w:pPr>
      <w:numPr>
        <w:ilvl w:val="1"/>
      </w:numPr>
      <w:spacing w:after="240" w:line="240" w:lineRule="auto"/>
    </w:pPr>
    <w:rPr>
      <w:rFonts w:asciiTheme="majorHAnsi" w:eastAsiaTheme="majorEastAsia" w:hAnsiTheme="majorHAnsi" w:cstheme="majorBidi"/>
      <w:color w:val="3B2783" w:themeColor="accent1"/>
      <w:kern w:val="0"/>
      <w:sz w:val="48"/>
      <w:szCs w:val="28"/>
      <w14:ligatures w14:val="none"/>
    </w:rPr>
  </w:style>
  <w:style w:type="character" w:customStyle="1" w:styleId="SubtitleChar">
    <w:name w:val="Subtitle Char"/>
    <w:basedOn w:val="DefaultParagraphFont"/>
    <w:link w:val="Subtitle"/>
    <w:uiPriority w:val="11"/>
    <w:rsid w:val="009E6235"/>
    <w:rPr>
      <w:rFonts w:asciiTheme="majorHAnsi" w:eastAsiaTheme="majorEastAsia" w:hAnsiTheme="majorHAnsi" w:cstheme="majorBidi"/>
      <w:color w:val="3B2783" w:themeColor="accent1"/>
      <w:sz w:val="48"/>
      <w:szCs w:val="28"/>
    </w:rPr>
  </w:style>
  <w:style w:type="character" w:styleId="Strong">
    <w:name w:val="Strong"/>
    <w:basedOn w:val="DefaultParagraphFont"/>
    <w:uiPriority w:val="22"/>
    <w:qFormat/>
    <w:rsid w:val="009E6235"/>
    <w:rPr>
      <w:b/>
      <w:bCs/>
    </w:rPr>
  </w:style>
  <w:style w:type="character" w:styleId="Emphasis">
    <w:name w:val="Emphasis"/>
    <w:basedOn w:val="DefaultParagraphFont"/>
    <w:uiPriority w:val="20"/>
    <w:qFormat/>
    <w:rsid w:val="009E6235"/>
    <w:rPr>
      <w:i/>
      <w:iCs/>
    </w:rPr>
  </w:style>
  <w:style w:type="paragraph" w:styleId="NoSpacing">
    <w:name w:val="No Spacing"/>
    <w:uiPriority w:val="1"/>
    <w:qFormat/>
    <w:rsid w:val="009E6235"/>
    <w:pPr>
      <w:spacing w:after="0" w:line="240" w:lineRule="auto"/>
    </w:pPr>
  </w:style>
  <w:style w:type="paragraph" w:styleId="Quote">
    <w:name w:val="Quote"/>
    <w:basedOn w:val="Normal"/>
    <w:next w:val="Normal"/>
    <w:link w:val="QuoteChar"/>
    <w:uiPriority w:val="29"/>
    <w:qFormat/>
    <w:rsid w:val="009E6235"/>
    <w:pPr>
      <w:spacing w:before="120" w:after="120"/>
      <w:ind w:left="720"/>
    </w:pPr>
    <w:rPr>
      <w:rFonts w:eastAsiaTheme="minorEastAsia"/>
      <w:color w:val="44546A" w:themeColor="text2"/>
      <w:kern w:val="0"/>
      <w:sz w:val="24"/>
      <w:szCs w:val="24"/>
      <w14:ligatures w14:val="none"/>
    </w:rPr>
  </w:style>
  <w:style w:type="character" w:customStyle="1" w:styleId="QuoteChar">
    <w:name w:val="Quote Char"/>
    <w:basedOn w:val="DefaultParagraphFont"/>
    <w:link w:val="Quote"/>
    <w:uiPriority w:val="29"/>
    <w:rsid w:val="009E6235"/>
    <w:rPr>
      <w:color w:val="44546A" w:themeColor="text2"/>
      <w:sz w:val="24"/>
      <w:szCs w:val="24"/>
    </w:rPr>
  </w:style>
  <w:style w:type="paragraph" w:styleId="IntenseQuote">
    <w:name w:val="Intense Quote"/>
    <w:basedOn w:val="Normal"/>
    <w:next w:val="Normal"/>
    <w:link w:val="IntenseQuoteChar"/>
    <w:uiPriority w:val="30"/>
    <w:qFormat/>
    <w:rsid w:val="009E6235"/>
    <w:pPr>
      <w:spacing w:before="100" w:beforeAutospacing="1" w:after="240" w:line="240" w:lineRule="auto"/>
      <w:ind w:left="720"/>
      <w:jc w:val="center"/>
    </w:pPr>
    <w:rPr>
      <w:rFonts w:asciiTheme="majorHAnsi" w:eastAsiaTheme="majorEastAsia" w:hAnsiTheme="majorHAnsi" w:cstheme="majorBidi"/>
      <w:color w:val="3B2783" w:themeColor="accent1"/>
      <w:spacing w:val="-6"/>
      <w:kern w:val="0"/>
      <w:sz w:val="32"/>
      <w:szCs w:val="32"/>
      <w14:ligatures w14:val="none"/>
    </w:rPr>
  </w:style>
  <w:style w:type="character" w:customStyle="1" w:styleId="IntenseQuoteChar">
    <w:name w:val="Intense Quote Char"/>
    <w:basedOn w:val="DefaultParagraphFont"/>
    <w:link w:val="IntenseQuote"/>
    <w:uiPriority w:val="30"/>
    <w:rsid w:val="009E6235"/>
    <w:rPr>
      <w:rFonts w:asciiTheme="majorHAnsi" w:eastAsiaTheme="majorEastAsia" w:hAnsiTheme="majorHAnsi" w:cstheme="majorBidi"/>
      <w:color w:val="3B2783" w:themeColor="accent1"/>
      <w:spacing w:val="-6"/>
      <w:sz w:val="32"/>
      <w:szCs w:val="32"/>
    </w:rPr>
  </w:style>
  <w:style w:type="character" w:styleId="SubtleEmphasis">
    <w:name w:val="Subtle Emphasis"/>
    <w:basedOn w:val="DefaultParagraphFont"/>
    <w:uiPriority w:val="19"/>
    <w:qFormat/>
    <w:rsid w:val="009E6235"/>
    <w:rPr>
      <w:i/>
      <w:iCs/>
      <w:color w:val="595959" w:themeColor="text1" w:themeTint="A6"/>
    </w:rPr>
  </w:style>
  <w:style w:type="character" w:styleId="IntenseEmphasis">
    <w:name w:val="Intense Emphasis"/>
    <w:basedOn w:val="DefaultParagraphFont"/>
    <w:uiPriority w:val="21"/>
    <w:qFormat/>
    <w:rsid w:val="009E6235"/>
    <w:rPr>
      <w:b/>
      <w:bCs/>
      <w:i/>
      <w:iCs/>
    </w:rPr>
  </w:style>
  <w:style w:type="character" w:styleId="SubtleReference">
    <w:name w:val="Subtle Reference"/>
    <w:basedOn w:val="DefaultParagraphFont"/>
    <w:uiPriority w:val="31"/>
    <w:qFormat/>
    <w:rsid w:val="009E623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E6235"/>
    <w:rPr>
      <w:b/>
      <w:bCs/>
      <w:smallCaps/>
      <w:color w:val="44546A" w:themeColor="text2"/>
      <w:u w:val="single"/>
    </w:rPr>
  </w:style>
  <w:style w:type="paragraph" w:styleId="TOCHeading">
    <w:name w:val="TOC Heading"/>
    <w:basedOn w:val="Heading1"/>
    <w:next w:val="Normal"/>
    <w:uiPriority w:val="39"/>
    <w:semiHidden/>
    <w:unhideWhenUsed/>
    <w:qFormat/>
    <w:rsid w:val="009E6235"/>
    <w:pPr>
      <w:outlineLvl w:val="9"/>
    </w:pPr>
  </w:style>
  <w:style w:type="paragraph" w:customStyle="1" w:styleId="BulletsPurple">
    <w:name w:val="Bullets Purple"/>
    <w:basedOn w:val="ListParagraph"/>
    <w:link w:val="BulletsPurpleChar"/>
    <w:qFormat/>
    <w:rsid w:val="009E6235"/>
    <w:pPr>
      <w:numPr>
        <w:numId w:val="7"/>
      </w:numPr>
    </w:pPr>
    <w:rPr>
      <w:lang w:val="en-US"/>
    </w:rPr>
  </w:style>
  <w:style w:type="paragraph" w:customStyle="1" w:styleId="NumberPurple">
    <w:name w:val="Number Purple"/>
    <w:basedOn w:val="ListParagraph"/>
    <w:link w:val="NumberPurpleChar"/>
    <w:qFormat/>
    <w:rsid w:val="009E6235"/>
    <w:pPr>
      <w:numPr>
        <w:numId w:val="8"/>
      </w:numPr>
    </w:pPr>
  </w:style>
  <w:style w:type="character" w:customStyle="1" w:styleId="ListParagraphChar">
    <w:name w:val="List Paragraph Char"/>
    <w:basedOn w:val="DefaultParagraphFont"/>
    <w:link w:val="ListParagraph"/>
    <w:uiPriority w:val="34"/>
    <w:rsid w:val="009E6235"/>
  </w:style>
  <w:style w:type="character" w:customStyle="1" w:styleId="BulletsPurpleChar">
    <w:name w:val="Bullets Purple Char"/>
    <w:basedOn w:val="ListParagraphChar"/>
    <w:link w:val="BulletsPurple"/>
    <w:rsid w:val="009E6235"/>
    <w:rPr>
      <w:lang w:val="en-US"/>
    </w:rPr>
  </w:style>
  <w:style w:type="paragraph" w:styleId="Header">
    <w:name w:val="header"/>
    <w:basedOn w:val="Normal"/>
    <w:link w:val="HeaderChar"/>
    <w:uiPriority w:val="99"/>
    <w:unhideWhenUsed/>
    <w:rsid w:val="009D6DEA"/>
    <w:pPr>
      <w:tabs>
        <w:tab w:val="center" w:pos="4513"/>
        <w:tab w:val="right" w:pos="9026"/>
      </w:tabs>
      <w:spacing w:after="0" w:line="240" w:lineRule="auto"/>
    </w:pPr>
    <w:rPr>
      <w:rFonts w:eastAsiaTheme="minorEastAsia"/>
      <w:kern w:val="0"/>
      <w14:ligatures w14:val="none"/>
    </w:rPr>
  </w:style>
  <w:style w:type="character" w:customStyle="1" w:styleId="NumberPurpleChar">
    <w:name w:val="Number Purple Char"/>
    <w:basedOn w:val="ListParagraphChar"/>
    <w:link w:val="NumberPurple"/>
    <w:rsid w:val="009E6235"/>
  </w:style>
  <w:style w:type="character" w:customStyle="1" w:styleId="HeaderChar">
    <w:name w:val="Header Char"/>
    <w:basedOn w:val="DefaultParagraphFont"/>
    <w:link w:val="Header"/>
    <w:uiPriority w:val="99"/>
    <w:rsid w:val="009D6DEA"/>
  </w:style>
  <w:style w:type="paragraph" w:styleId="Footer">
    <w:name w:val="footer"/>
    <w:basedOn w:val="Normal"/>
    <w:link w:val="FooterChar"/>
    <w:uiPriority w:val="99"/>
    <w:unhideWhenUsed/>
    <w:rsid w:val="009D6DEA"/>
    <w:pPr>
      <w:tabs>
        <w:tab w:val="center" w:pos="4513"/>
        <w:tab w:val="right" w:pos="9026"/>
      </w:tabs>
      <w:spacing w:after="0" w:line="240" w:lineRule="auto"/>
    </w:pPr>
    <w:rPr>
      <w:rFonts w:eastAsiaTheme="minorEastAsia"/>
      <w:kern w:val="0"/>
      <w14:ligatures w14:val="none"/>
    </w:rPr>
  </w:style>
  <w:style w:type="character" w:customStyle="1" w:styleId="FooterChar">
    <w:name w:val="Footer Char"/>
    <w:basedOn w:val="DefaultParagraphFont"/>
    <w:link w:val="Footer"/>
    <w:uiPriority w:val="99"/>
    <w:rsid w:val="009D6DEA"/>
  </w:style>
  <w:style w:type="character" w:styleId="CommentReference">
    <w:name w:val="annotation reference"/>
    <w:basedOn w:val="DefaultParagraphFont"/>
    <w:uiPriority w:val="99"/>
    <w:semiHidden/>
    <w:unhideWhenUsed/>
    <w:rsid w:val="009201B1"/>
    <w:rPr>
      <w:sz w:val="16"/>
      <w:szCs w:val="16"/>
    </w:rPr>
  </w:style>
  <w:style w:type="paragraph" w:styleId="CommentText">
    <w:name w:val="annotation text"/>
    <w:basedOn w:val="Normal"/>
    <w:link w:val="CommentTextChar"/>
    <w:uiPriority w:val="99"/>
    <w:unhideWhenUsed/>
    <w:rsid w:val="009201B1"/>
    <w:pPr>
      <w:spacing w:line="240" w:lineRule="auto"/>
    </w:pPr>
    <w:rPr>
      <w:rFonts w:eastAsiaTheme="minorEastAsia"/>
      <w:kern w:val="0"/>
      <w:sz w:val="20"/>
      <w:szCs w:val="20"/>
      <w14:ligatures w14:val="none"/>
    </w:rPr>
  </w:style>
  <w:style w:type="character" w:customStyle="1" w:styleId="CommentTextChar">
    <w:name w:val="Comment Text Char"/>
    <w:basedOn w:val="DefaultParagraphFont"/>
    <w:link w:val="CommentText"/>
    <w:uiPriority w:val="99"/>
    <w:rsid w:val="009201B1"/>
    <w:rPr>
      <w:sz w:val="20"/>
      <w:szCs w:val="20"/>
    </w:rPr>
  </w:style>
  <w:style w:type="paragraph" w:styleId="CommentSubject">
    <w:name w:val="annotation subject"/>
    <w:basedOn w:val="CommentText"/>
    <w:next w:val="CommentText"/>
    <w:link w:val="CommentSubjectChar"/>
    <w:uiPriority w:val="99"/>
    <w:semiHidden/>
    <w:unhideWhenUsed/>
    <w:rsid w:val="009201B1"/>
    <w:rPr>
      <w:b/>
      <w:bCs/>
    </w:rPr>
  </w:style>
  <w:style w:type="character" w:customStyle="1" w:styleId="CommentSubjectChar">
    <w:name w:val="Comment Subject Char"/>
    <w:basedOn w:val="CommentTextChar"/>
    <w:link w:val="CommentSubject"/>
    <w:uiPriority w:val="99"/>
    <w:semiHidden/>
    <w:rsid w:val="009201B1"/>
    <w:rPr>
      <w:b/>
      <w:bCs/>
      <w:sz w:val="20"/>
      <w:szCs w:val="20"/>
    </w:rPr>
  </w:style>
  <w:style w:type="paragraph" w:customStyle="1" w:styleId="BulletsBlack">
    <w:name w:val="Bullets Black"/>
    <w:basedOn w:val="ListParagraph"/>
    <w:qFormat/>
    <w:rsid w:val="009E6235"/>
    <w:pPr>
      <w:numPr>
        <w:numId w:val="9"/>
      </w:numPr>
      <w:ind w:left="720"/>
    </w:pPr>
  </w:style>
  <w:style w:type="paragraph" w:customStyle="1" w:styleId="NumberBlack">
    <w:name w:val="Number Black"/>
    <w:basedOn w:val="ListParagraph"/>
    <w:qFormat/>
    <w:rsid w:val="009E6235"/>
    <w:pPr>
      <w:numPr>
        <w:numId w:val="10"/>
      </w:numPr>
      <w:ind w:left="720"/>
    </w:pPr>
  </w:style>
  <w:style w:type="character" w:styleId="Hyperlink">
    <w:name w:val="Hyperlink"/>
    <w:basedOn w:val="DefaultParagraphFont"/>
    <w:uiPriority w:val="99"/>
    <w:unhideWhenUsed/>
    <w:rsid w:val="00CC5062"/>
    <w:rPr>
      <w:color w:val="0563C1" w:themeColor="hyperlink"/>
      <w:u w:val="single"/>
    </w:rPr>
  </w:style>
  <w:style w:type="character" w:styleId="UnresolvedMention">
    <w:name w:val="Unresolved Mention"/>
    <w:basedOn w:val="DefaultParagraphFont"/>
    <w:uiPriority w:val="99"/>
    <w:semiHidden/>
    <w:unhideWhenUsed/>
    <w:rsid w:val="00D976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mmunity@youngepilespy.org.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youngepilepsy.org.uk/get-involved/raise-money/fundraising-in-schoo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0.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organ\OneDrive%20-%20Young%20Epilepsy\Brand%20and%20marketing\Internal%20tool%20kit\Young%20Epilepsy\Microsoft%20templates\Document%20templates\Young%20Epilepsy%20Word.dotx" TargetMode="External"/></Relationships>
</file>

<file path=word/theme/theme1.xml><?xml version="1.0" encoding="utf-8"?>
<a:theme xmlns:a="http://schemas.openxmlformats.org/drawingml/2006/main" name="Office Theme">
  <a:themeElements>
    <a:clrScheme name="INOI">
      <a:dk1>
        <a:sysClr val="windowText" lastClr="000000"/>
      </a:dk1>
      <a:lt1>
        <a:sysClr val="window" lastClr="FFFFFF"/>
      </a:lt1>
      <a:dk2>
        <a:srgbClr val="44546A"/>
      </a:dk2>
      <a:lt2>
        <a:srgbClr val="E7E6E6"/>
      </a:lt2>
      <a:accent1>
        <a:srgbClr val="3B2783"/>
      </a:accent1>
      <a:accent2>
        <a:srgbClr val="89CDD3"/>
      </a:accent2>
      <a:accent3>
        <a:srgbClr val="FFD600"/>
      </a:accent3>
      <a:accent4>
        <a:srgbClr val="EE7623"/>
      </a:accent4>
      <a:accent5>
        <a:srgbClr val="D7C724"/>
      </a:accent5>
      <a:accent6>
        <a:srgbClr val="3B2783"/>
      </a:accent6>
      <a:hlink>
        <a:srgbClr val="0563C1"/>
      </a:hlink>
      <a:folHlink>
        <a:srgbClr val="954F72"/>
      </a:folHlink>
    </a:clrScheme>
    <a:fontScheme name="Rooney">
      <a:majorFont>
        <a:latin typeface="RooneySans Bold"/>
        <a:ea typeface=""/>
        <a:cs typeface=""/>
      </a:majorFont>
      <a:minorFont>
        <a:latin typeface="Rooney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EEBD203EB44C46967DFC7FE368D0A5" ma:contentTypeVersion="19" ma:contentTypeDescription="Create a new document." ma:contentTypeScope="" ma:versionID="08a1a22a06848e39847bb54be4969320">
  <xsd:schema xmlns:xsd="http://www.w3.org/2001/XMLSchema" xmlns:xs="http://www.w3.org/2001/XMLSchema" xmlns:p="http://schemas.microsoft.com/office/2006/metadata/properties" xmlns:ns2="129dc62b-f71a-4891-9085-5b3aed6ab9df" xmlns:ns3="729ae789-a14a-459d-8f16-d223a240514b" targetNamespace="http://schemas.microsoft.com/office/2006/metadata/properties" ma:root="true" ma:fieldsID="474a2f8dca568b06c0638413ed36137b" ns2:_="" ns3:_="">
    <xsd:import namespace="129dc62b-f71a-4891-9085-5b3aed6ab9df"/>
    <xsd:import namespace="729ae789-a14a-459d-8f16-d223a24051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dc62b-f71a-4891-9085-5b3aed6ab9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4225a0-67b9-4df3-ba63-c30cc3ecd9e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9ae789-a14a-459d-8f16-d223a24051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adcd24-6ca3-441e-b213-81ee4daef69a}" ma:internalName="TaxCatchAll" ma:showField="CatchAllData" ma:web="729ae789-a14a-459d-8f16-d223a24051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29dc62b-f71a-4891-9085-5b3aed6ab9df">
      <Terms xmlns="http://schemas.microsoft.com/office/infopath/2007/PartnerControls"/>
    </lcf76f155ced4ddcb4097134ff3c332f>
    <TaxCatchAll xmlns="729ae789-a14a-459d-8f16-d223a240514b" xsi:nil="true"/>
  </documentManagement>
</p:properties>
</file>

<file path=customXml/itemProps1.xml><?xml version="1.0" encoding="utf-8"?>
<ds:datastoreItem xmlns:ds="http://schemas.openxmlformats.org/officeDocument/2006/customXml" ds:itemID="{A28A09A1-8E6D-4B1E-A2B4-12C108AA8A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dc62b-f71a-4891-9085-5b3aed6ab9df"/>
    <ds:schemaRef ds:uri="729ae789-a14a-459d-8f16-d223a2405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597EBC-242D-4DBE-B7A6-0D49D9F8ADBC}">
  <ds:schemaRefs>
    <ds:schemaRef ds:uri="http://schemas.microsoft.com/sharepoint/v3/contenttype/forms"/>
  </ds:schemaRefs>
</ds:datastoreItem>
</file>

<file path=customXml/itemProps3.xml><?xml version="1.0" encoding="utf-8"?>
<ds:datastoreItem xmlns:ds="http://schemas.openxmlformats.org/officeDocument/2006/customXml" ds:itemID="{2E60F506-4EDB-49FD-B290-532F28C8E26E}">
  <ds:schemaRefs>
    <ds:schemaRef ds:uri="http://schemas.microsoft.com/office/2006/metadata/properties"/>
    <ds:schemaRef ds:uri="http://schemas.microsoft.com/office/infopath/2007/PartnerControls"/>
    <ds:schemaRef ds:uri="129dc62b-f71a-4891-9085-5b3aed6ab9df"/>
    <ds:schemaRef ds:uri="729ae789-a14a-459d-8f16-d223a240514b"/>
  </ds:schemaRefs>
</ds:datastoreItem>
</file>

<file path=docProps/app.xml><?xml version="1.0" encoding="utf-8"?>
<Properties xmlns="http://schemas.openxmlformats.org/officeDocument/2006/extended-properties" xmlns:vt="http://schemas.openxmlformats.org/officeDocument/2006/docPropsVTypes">
  <Template>Young Epilepsy Word</Template>
  <TotalTime>207</TotalTime>
  <Pages>3</Pages>
  <Words>550</Words>
  <Characters>2572</Characters>
  <Application>Microsoft Office Word</Application>
  <DocSecurity>4</DocSecurity>
  <Lines>62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 Horgan</dc:creator>
  <cp:keywords/>
  <dc:description/>
  <cp:lastModifiedBy>Kath Horgan</cp:lastModifiedBy>
  <cp:revision>2</cp:revision>
  <dcterms:created xsi:type="dcterms:W3CDTF">2026-04-28T14:29:00Z</dcterms:created>
  <dcterms:modified xsi:type="dcterms:W3CDTF">2026-04-28T14:29:00Z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0x0101005AEEBD203EB44C46967DFC7FE368D0A5</vt:lpwstr>
  </property>
  <property fmtid="{D5CDD505-2E9C-101B-9397-08002B2CF9AE}" pid="3" name="MediaServiceImageTags">
    <vt:lpwstr/>
  </property>
  <property fmtid="{D5CDD505-2E9C-101B-9397-08002B2CF9AE}" pid="4" name="docLang">
    <vt:lpwstr>en</vt:lpwstr>
  </property>
</Properties>
</file>